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Spec="center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F04450">
        <w:trPr>
          <w:trHeight w:val="2730"/>
        </w:trPr>
        <w:tc>
          <w:tcPr>
            <w:tcW w:w="10230" w:type="dxa"/>
          </w:tcPr>
          <w:tbl>
            <w:tblPr>
              <w:tblpPr w:leftFromText="180" w:rightFromText="180" w:vertAnchor="text" w:horzAnchor="page" w:tblpX="556" w:tblpY="1897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28"/>
            </w:tblGrid>
            <w:tr w:rsidR="00F04450" w:rsidTr="00F04450">
              <w:trPr>
                <w:trHeight w:val="1445"/>
              </w:trPr>
              <w:tc>
                <w:tcPr>
                  <w:tcW w:w="10228" w:type="dxa"/>
                </w:tcPr>
                <w:p w:rsidR="00F04450" w:rsidRPr="00F04450" w:rsidRDefault="00F04450" w:rsidP="00F04450">
                  <w:pPr>
                    <w:pStyle w:val="NoSpacing"/>
                    <w:rPr>
                      <w:rFonts w:eastAsia="Times New Roman" w:cs="Arial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F04450">
                    <w:rPr>
                      <w:rFonts w:eastAsia="Times New Roman" w:cs="Arial"/>
                      <w:b/>
                      <w:bCs/>
                      <w:color w:val="000000"/>
                      <w:sz w:val="32"/>
                      <w:szCs w:val="32"/>
                    </w:rPr>
                    <w:t>Additional Class Materials:</w:t>
                  </w:r>
                </w:p>
                <w:p w:rsidR="00F04450" w:rsidRPr="00F04450" w:rsidRDefault="00F04450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  <w:r w:rsidRPr="00F04450">
                    <w:rPr>
                      <w:rFonts w:eastAsia="Times New Roman" w:cs="Arial"/>
                      <w:b/>
                      <w:bCs/>
                      <w:color w:val="000000"/>
                      <w:sz w:val="32"/>
                      <w:szCs w:val="32"/>
                    </w:rPr>
                    <w:t xml:space="preserve"> (English Language Arts)</w:t>
                  </w:r>
                </w:p>
                <w:p w:rsidR="00F04450" w:rsidRPr="00F04450" w:rsidRDefault="00F04450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</w:p>
                <w:p w:rsidR="00F04450" w:rsidRPr="00F04450" w:rsidRDefault="00F04450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  <w:r w:rsidRPr="00F04450"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  <w:t>- 5 subject spiral notebook</w:t>
                  </w:r>
                </w:p>
                <w:p w:rsidR="00F04450" w:rsidRPr="00F04450" w:rsidRDefault="00F04450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  <w:r w:rsidRPr="00F04450"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  <w:t>- composition notebook</w:t>
                  </w:r>
                </w:p>
                <w:p w:rsidR="00F04450" w:rsidRDefault="00F04450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  <w:r w:rsidRPr="00F04450"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  <w:t>-blue/black, red, and green pens</w:t>
                  </w:r>
                </w:p>
                <w:p w:rsidR="00DA36C6" w:rsidRDefault="00DA36C6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  <w:t>-tape</w:t>
                  </w:r>
                </w:p>
                <w:p w:rsidR="00DA36C6" w:rsidRPr="00F04450" w:rsidRDefault="00DA36C6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  <w:t>-color pencils</w:t>
                  </w:r>
                  <w:bookmarkStart w:id="0" w:name="_GoBack"/>
                  <w:bookmarkEnd w:id="0"/>
                </w:p>
                <w:p w:rsidR="00F04450" w:rsidRPr="00F04450" w:rsidRDefault="00F04450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</w:p>
                <w:p w:rsidR="00F04450" w:rsidRPr="00F04450" w:rsidRDefault="00F04450" w:rsidP="00F04450">
                  <w:pPr>
                    <w:pStyle w:val="NoSpacing"/>
                    <w:rPr>
                      <w:rFonts w:eastAsia="Times New Roman" w:cs="Arial"/>
                      <w:b/>
                      <w:color w:val="000000"/>
                      <w:sz w:val="32"/>
                      <w:szCs w:val="32"/>
                    </w:rPr>
                  </w:pPr>
                  <w:r w:rsidRPr="00F04450">
                    <w:rPr>
                      <w:rFonts w:eastAsia="Times New Roman" w:cs="Arial"/>
                      <w:b/>
                      <w:color w:val="000000"/>
                      <w:sz w:val="32"/>
                      <w:szCs w:val="32"/>
                    </w:rPr>
                    <w:t>(SS)</w:t>
                  </w:r>
                </w:p>
                <w:p w:rsidR="00F04450" w:rsidRPr="00F04450" w:rsidRDefault="00F04450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  <w:r w:rsidRPr="00F04450"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  <w:t>-Spiral Notebook</w:t>
                  </w:r>
                </w:p>
                <w:p w:rsidR="00F04450" w:rsidRPr="00F04450" w:rsidRDefault="00F04450" w:rsidP="00F04450">
                  <w:pPr>
                    <w:pStyle w:val="NoSpacing"/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</w:pPr>
                  <w:r w:rsidRPr="00F04450">
                    <w:rPr>
                      <w:rFonts w:eastAsia="Times New Roman" w:cs="Arial"/>
                      <w:color w:val="000000"/>
                      <w:sz w:val="32"/>
                      <w:szCs w:val="32"/>
                    </w:rPr>
                    <w:t>-Composition Notebook</w:t>
                  </w:r>
                </w:p>
                <w:p w:rsidR="00F04450" w:rsidRPr="00AF300E" w:rsidRDefault="00F04450" w:rsidP="00F04450">
                  <w:pPr>
                    <w:jc w:val="center"/>
                  </w:pPr>
                </w:p>
              </w:tc>
            </w:tr>
            <w:tr w:rsidR="00F04450" w:rsidTr="00F04450">
              <w:trPr>
                <w:trHeight w:val="1890"/>
              </w:trPr>
              <w:tc>
                <w:tcPr>
                  <w:tcW w:w="10228" w:type="dxa"/>
                </w:tcPr>
                <w:p w:rsidR="00F04450" w:rsidRPr="00AF300E" w:rsidRDefault="00F04450" w:rsidP="00F04450">
                  <w:pPr>
                    <w:spacing w:after="100"/>
                    <w:jc w:val="center"/>
                  </w:pPr>
                </w:p>
              </w:tc>
            </w:tr>
          </w:tbl>
          <w:p w:rsidR="00AF300E" w:rsidRPr="006B609A" w:rsidRDefault="00F04450" w:rsidP="00F04450">
            <w:pPr>
              <w:pStyle w:val="Heading1"/>
              <w:framePr w:hSpace="0" w:wrap="auto" w:vAnchor="margin" w:xAlign="left" w:yAlign="inline"/>
            </w:pPr>
            <w:r>
              <w:t>Supply List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AF300E" w:rsidRDefault="00AF300E" w:rsidP="00AF300E">
            <w:pPr>
              <w:pStyle w:val="Heading3"/>
              <w:framePr w:hSpace="0" w:wrap="auto" w:vAnchor="margin" w:xAlign="left" w:yAlign="inline"/>
            </w:pP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  <w:lang w:eastAsia="en-US"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039BD" w:rsidRDefault="006039BD">
      <w:pPr>
        <w:spacing w:before="0"/>
      </w:pPr>
      <w:r>
        <w:separator/>
      </w:r>
    </w:p>
  </w:endnote>
  <w:endnote w:type="continuationSeparator" w:id="0">
    <w:p w:rsidR="006039BD" w:rsidRDefault="006039BD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039BD" w:rsidRDefault="006039BD">
      <w:pPr>
        <w:spacing w:before="0"/>
      </w:pPr>
      <w:r>
        <w:separator/>
      </w:r>
    </w:p>
  </w:footnote>
  <w:footnote w:type="continuationSeparator" w:id="0">
    <w:p w:rsidR="006039BD" w:rsidRDefault="006039BD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4450"/>
    <w:rsid w:val="00006DA7"/>
    <w:rsid w:val="00024B92"/>
    <w:rsid w:val="0003383B"/>
    <w:rsid w:val="002D3176"/>
    <w:rsid w:val="003B2720"/>
    <w:rsid w:val="003E6DF0"/>
    <w:rsid w:val="004008C9"/>
    <w:rsid w:val="004650EC"/>
    <w:rsid w:val="005325F0"/>
    <w:rsid w:val="006039BD"/>
    <w:rsid w:val="00673C5F"/>
    <w:rsid w:val="006B609A"/>
    <w:rsid w:val="00715CEC"/>
    <w:rsid w:val="00723AA3"/>
    <w:rsid w:val="00A51113"/>
    <w:rsid w:val="00AF300E"/>
    <w:rsid w:val="00CA580F"/>
    <w:rsid w:val="00D85786"/>
    <w:rsid w:val="00DA36C6"/>
    <w:rsid w:val="00F04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3B81DF2"/>
  <w15:chartTrackingRefBased/>
  <w15:docId w15:val="{44EDE14A-38AE-45ED-9632-761AD0626A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NoSpacing">
    <w:name w:val="No Spacing"/>
    <w:uiPriority w:val="1"/>
    <w:qFormat/>
    <w:rsid w:val="00F04450"/>
    <w:pPr>
      <w:spacing w:after="0" w:line="240" w:lineRule="auto"/>
    </w:pPr>
    <w:rPr>
      <w:rFonts w:eastAsiaTheme="minorHAns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ecia.ervin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4</TotalTime>
  <Pages>1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Ervin, Alecia</dc:creator>
  <cp:lastModifiedBy>Ervin, Alecia</cp:lastModifiedBy>
  <cp:revision>2</cp:revision>
  <dcterms:created xsi:type="dcterms:W3CDTF">2020-08-04T12:35:00Z</dcterms:created>
  <dcterms:modified xsi:type="dcterms:W3CDTF">2020-08-04T12:47:00Z</dcterms:modified>
</cp:coreProperties>
</file>