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160"/>
        <w:gridCol w:w="6638"/>
        <w:gridCol w:w="3010"/>
      </w:tblGrid>
      <w:tr w:rsidR="00F627CE" w:rsidRPr="00E7314A" w14:paraId="03810303" w14:textId="77777777" w:rsidTr="00CB180E">
        <w:trPr>
          <w:trHeight w:val="1248"/>
        </w:trPr>
        <w:tc>
          <w:tcPr>
            <w:tcW w:w="14520" w:type="dxa"/>
            <w:gridSpan w:val="3"/>
            <w:tcBorders>
              <w:top w:val="single" w:sz="24" w:space="0" w:color="808080" w:themeColor="background1" w:themeShade="80"/>
              <w:bottom w:val="single" w:sz="24" w:space="0" w:color="808080" w:themeColor="background1" w:themeShade="80"/>
            </w:tcBorders>
            <w:vAlign w:val="center"/>
          </w:tcPr>
          <w:p w14:paraId="292B7700" w14:textId="77777777" w:rsidR="00D90CAB" w:rsidRPr="00E7314A" w:rsidRDefault="00641BA0" w:rsidP="003204C4">
            <w:pPr>
              <w:pStyle w:val="Title"/>
            </w:pPr>
            <w:sdt>
              <w:sdtPr>
                <w:rPr>
                  <w:sz w:val="144"/>
                  <w:szCs w:val="144"/>
                </w:rPr>
                <w:alias w:val="Title"/>
                <w:tag w:val=""/>
                <w:id w:val="-562411520"/>
                <w:placeholder>
                  <w:docPart w:val="A657DE38E3D14BB2ADD2C160B7DBE06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B3F50" w:rsidRPr="00BB3F50">
                  <w:rPr>
                    <w:sz w:val="144"/>
                    <w:szCs w:val="144"/>
                  </w:rPr>
                  <w:t>6th GRADE ELA</w:t>
                </w:r>
              </w:sdtContent>
            </w:sdt>
          </w:p>
        </w:tc>
      </w:tr>
      <w:tr w:rsidR="00F627CE" w:rsidRPr="00E7314A" w14:paraId="1C8332B5" w14:textId="77777777" w:rsidTr="00CB180E">
        <w:trPr>
          <w:trHeight w:val="683"/>
        </w:trPr>
        <w:tc>
          <w:tcPr>
            <w:tcW w:w="14520" w:type="dxa"/>
            <w:gridSpan w:val="3"/>
            <w:tcBorders>
              <w:top w:val="single" w:sz="24" w:space="0" w:color="808080" w:themeColor="background1" w:themeShade="80"/>
            </w:tcBorders>
            <w:tcMar>
              <w:top w:w="432" w:type="dxa"/>
              <w:bottom w:w="432" w:type="dxa"/>
            </w:tcMar>
            <w:vAlign w:val="center"/>
          </w:tcPr>
          <w:p w14:paraId="075D2C90" w14:textId="03AAC39F" w:rsidR="00D90CAB" w:rsidRPr="00E7314A" w:rsidRDefault="003B3F72" w:rsidP="00A4086C">
            <w:pPr>
              <w:pStyle w:val="Subtitle"/>
            </w:pPr>
            <w:r w:rsidRPr="003B3F72">
              <w:rPr>
                <w:sz w:val="40"/>
                <w:szCs w:val="22"/>
              </w:rPr>
              <w:t xml:space="preserve">TEACHERS: mrs. </w:t>
            </w:r>
            <w:r w:rsidRPr="003B3F72">
              <w:rPr>
                <w:i/>
                <w:iCs/>
                <w:sz w:val="40"/>
                <w:szCs w:val="22"/>
              </w:rPr>
              <w:t>FLYNN, ms. GILLESPIE, ms. HALL, ms. MCILLWAIN</w:t>
            </w:r>
            <w:r>
              <w:rPr>
                <w:i/>
                <w:iCs/>
                <w:sz w:val="40"/>
                <w:szCs w:val="22"/>
              </w:rPr>
              <w:t xml:space="preserve"> </w:t>
            </w:r>
            <w:r w:rsidRPr="003B3F72">
              <w:rPr>
                <w:i/>
                <w:iCs/>
                <w:sz w:val="40"/>
                <w:szCs w:val="22"/>
              </w:rPr>
              <w:t>&amp; mrs. MULLEN</w:t>
            </w:r>
          </w:p>
        </w:tc>
      </w:tr>
      <w:tr w:rsidR="003204C4" w:rsidRPr="00E7314A" w14:paraId="52377EA8" w14:textId="77777777" w:rsidTr="00CB180E">
        <w:trPr>
          <w:trHeight w:val="8512"/>
        </w:trPr>
        <w:tc>
          <w:tcPr>
            <w:tcW w:w="5202" w:type="dxa"/>
            <w:tcMar>
              <w:bottom w:w="403" w:type="dxa"/>
            </w:tcMar>
          </w:tcPr>
          <w:p w14:paraId="703D0B8A" w14:textId="396DFAD1" w:rsidR="003204C4" w:rsidRPr="00E7314A" w:rsidRDefault="003B3F72" w:rsidP="00E674D6">
            <w:r>
              <w:rPr>
                <w:noProof/>
              </w:rPr>
              <w:drawing>
                <wp:inline distT="0" distB="0" distL="0" distR="0" wp14:anchorId="33FD6869" wp14:editId="70DCF31D">
                  <wp:extent cx="1835150" cy="1579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1579245"/>
                          </a:xfrm>
                          <a:prstGeom prst="rect">
                            <a:avLst/>
                          </a:prstGeom>
                          <a:noFill/>
                        </pic:spPr>
                      </pic:pic>
                    </a:graphicData>
                  </a:graphic>
                </wp:inline>
              </w:drawing>
            </w:r>
          </w:p>
          <w:p w14:paraId="70F09967" w14:textId="226A64C3" w:rsidR="003204C4" w:rsidRPr="00E7314A" w:rsidRDefault="003B3F72" w:rsidP="00A4086C">
            <w:pPr>
              <w:pStyle w:val="PictureCaption"/>
            </w:pPr>
            <w:r>
              <w:rPr>
                <w:noProof/>
              </w:rPr>
              <mc:AlternateContent>
                <mc:Choice Requires="wps">
                  <w:drawing>
                    <wp:anchor distT="0" distB="0" distL="114300" distR="114300" simplePos="0" relativeHeight="251687936" behindDoc="0" locked="0" layoutInCell="1" allowOverlap="1" wp14:anchorId="66A86015" wp14:editId="21BB7DCE">
                      <wp:simplePos x="0" y="0"/>
                      <wp:positionH relativeFrom="column">
                        <wp:posOffset>2552700</wp:posOffset>
                      </wp:positionH>
                      <wp:positionV relativeFrom="paragraph">
                        <wp:posOffset>46990</wp:posOffset>
                      </wp:positionV>
                      <wp:extent cx="190500" cy="190500"/>
                      <wp:effectExtent l="19050" t="0" r="38100" b="19050"/>
                      <wp:wrapNone/>
                      <wp:docPr id="3" name="Heart 3"/>
                      <wp:cNvGraphicFramePr/>
                      <a:graphic xmlns:a="http://schemas.openxmlformats.org/drawingml/2006/main">
                        <a:graphicData uri="http://schemas.microsoft.com/office/word/2010/wordprocessingShape">
                          <wps:wsp>
                            <wps:cNvSpPr/>
                            <wps:spPr>
                              <a:xfrm>
                                <a:off x="0" y="0"/>
                                <a:ext cx="190500" cy="190500"/>
                              </a:xfrm>
                              <a:prstGeom prst="hear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648C1" id="Heart 3" o:spid="_x0000_s1026" style="position:absolute;margin-left:201pt;margin-top:3.7pt;width:1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" path="m95250,47625v39688,-111125,194469,,,142875c-99219,47625,55563,-63500,95250,47625xe" fillcolor="#c0504d [3205]" strokecolor="#622423 [1605]" strokeweight="2pt">
                      <v:path arrowok="t" o:connecttype="custom" o:connectlocs="95250,47625;95250,190500;95250,47625" o:connectangles="0,0,0"/>
                    </v:shape>
                  </w:pict>
                </mc:Fallback>
              </mc:AlternateContent>
            </w:r>
            <w:r>
              <w:t xml:space="preserve">We Miss You!    Be Safe!    See you soon! </w:t>
            </w:r>
          </w:p>
          <w:p w14:paraId="5939F063" w14:textId="21BBA989" w:rsidR="003204C4" w:rsidRPr="00E217B6" w:rsidRDefault="00641BA0" w:rsidP="00FE7F9C">
            <w:pPr>
              <w:pStyle w:val="Heading2"/>
              <w:jc w:val="center"/>
              <w:rPr>
                <w:color w:val="C00000"/>
                <w:sz w:val="40"/>
                <w:szCs w:val="40"/>
              </w:rPr>
            </w:pPr>
            <w:sdt>
              <w:sdtPr>
                <w:rPr>
                  <w:color w:val="C00000"/>
                  <w:sz w:val="40"/>
                  <w:szCs w:val="40"/>
                </w:rPr>
                <w:id w:val="-798068783"/>
                <w:placeholder>
                  <w:docPart w:val="D2F330C6BFC44979B6AFACB199DAB0CE"/>
                </w:placeholder>
                <w15:appearance w15:val="hidden"/>
                <w:text w:multiLine="1"/>
              </w:sdtPr>
              <w:sdtEndPr/>
              <w:sdtContent>
                <w:r w:rsidR="00E217B6" w:rsidRPr="00E217B6">
                  <w:rPr>
                    <w:color w:val="C00000"/>
                    <w:sz w:val="40"/>
                    <w:szCs w:val="40"/>
                  </w:rPr>
                  <w:t>HLMS MIGHTY EAGLES</w:t>
                </w:r>
              </w:sdtContent>
            </w:sdt>
          </w:p>
          <w:p w14:paraId="1EC7FC6E" w14:textId="1C1463D2" w:rsidR="003204C4" w:rsidRPr="008966C0" w:rsidRDefault="003B3F72" w:rsidP="008966C0">
            <w:pPr>
              <w:pStyle w:val="Heading1"/>
              <w:jc w:val="center"/>
              <w:rPr>
                <w:sz w:val="56"/>
                <w:szCs w:val="56"/>
              </w:rPr>
            </w:pPr>
            <w:r w:rsidRPr="008966C0">
              <w:rPr>
                <w:sz w:val="56"/>
                <w:szCs w:val="56"/>
              </w:rPr>
              <w:t>Movie Review Monday</w:t>
            </w:r>
          </w:p>
          <w:p w14:paraId="23E63173" w14:textId="77777777" w:rsidR="003B3F72" w:rsidRPr="00FE7F9C" w:rsidRDefault="003B3F72" w:rsidP="003B3F72">
            <w:pPr>
              <w:rPr>
                <w:sz w:val="22"/>
                <w:szCs w:val="22"/>
              </w:rPr>
            </w:pPr>
            <w:r w:rsidRPr="00FE7F9C">
              <w:rPr>
                <w:sz w:val="22"/>
                <w:szCs w:val="22"/>
              </w:rPr>
              <w:t>Tell me about a movie, television show, or a video game you have recently played or watched. Movies can be from Hulu, Netflix, Disney +, or regular television.</w:t>
            </w:r>
          </w:p>
          <w:p w14:paraId="5103C611" w14:textId="77777777" w:rsidR="003B3F72" w:rsidRPr="00FE7F9C" w:rsidRDefault="003B3F72" w:rsidP="003B3F72">
            <w:pPr>
              <w:rPr>
                <w:sz w:val="22"/>
                <w:szCs w:val="22"/>
              </w:rPr>
            </w:pPr>
          </w:p>
          <w:p w14:paraId="18D26A59" w14:textId="598BAE07" w:rsidR="003B3F72" w:rsidRPr="00FE7F9C" w:rsidRDefault="003B3F72" w:rsidP="003B3F72">
            <w:pPr>
              <w:rPr>
                <w:b/>
                <w:bCs/>
                <w:sz w:val="22"/>
                <w:szCs w:val="22"/>
              </w:rPr>
            </w:pPr>
            <w:r w:rsidRPr="00FE7F9C">
              <w:rPr>
                <w:b/>
                <w:bCs/>
                <w:sz w:val="22"/>
                <w:szCs w:val="22"/>
              </w:rPr>
              <w:t>C</w:t>
            </w:r>
            <w:r w:rsidR="008966C0" w:rsidRPr="00FE7F9C">
              <w:rPr>
                <w:b/>
                <w:bCs/>
                <w:sz w:val="22"/>
                <w:szCs w:val="22"/>
              </w:rPr>
              <w:t>REATIVE WRITING</w:t>
            </w:r>
            <w:r w:rsidRPr="00FE7F9C">
              <w:rPr>
                <w:b/>
                <w:bCs/>
                <w:sz w:val="22"/>
                <w:szCs w:val="22"/>
              </w:rPr>
              <w:t>:</w:t>
            </w:r>
          </w:p>
          <w:p w14:paraId="0B084418" w14:textId="1604A206" w:rsidR="00B509F3" w:rsidRDefault="00B509F3" w:rsidP="00B509F3">
            <w:pPr>
              <w:rPr>
                <w:sz w:val="22"/>
                <w:szCs w:val="22"/>
              </w:rPr>
            </w:pPr>
          </w:p>
          <w:p w14:paraId="29B6F5BA" w14:textId="77777777" w:rsidR="003479F9" w:rsidRDefault="003479F9" w:rsidP="003479F9">
            <w:pPr>
              <w:rPr>
                <w:sz w:val="22"/>
                <w:szCs w:val="22"/>
              </w:rPr>
            </w:pPr>
            <w:r w:rsidRPr="003479F9">
              <w:rPr>
                <w:sz w:val="22"/>
                <w:szCs w:val="22"/>
              </w:rPr>
              <w:t>Satire is a technique employed by writers to expose and criticize foolishness and corruption of an individual or a society, by using h</w:t>
            </w:r>
            <w:r>
              <w:rPr>
                <w:sz w:val="22"/>
                <w:szCs w:val="22"/>
              </w:rPr>
              <w:t>u</w:t>
            </w:r>
            <w:r w:rsidRPr="003479F9">
              <w:rPr>
                <w:sz w:val="22"/>
                <w:szCs w:val="22"/>
              </w:rPr>
              <w:t>mor, irony, exaggeration, or ridicule. It intends to improve humanity by criticizing its follies. A writer in a satire uses fictional characters, which stand for real people, to expose and condemn their corruption.</w:t>
            </w:r>
          </w:p>
          <w:p w14:paraId="5315B431" w14:textId="1389D4D7" w:rsidR="003479F9" w:rsidRPr="003479F9" w:rsidRDefault="003479F9" w:rsidP="003479F9">
            <w:pPr>
              <w:rPr>
                <w:sz w:val="22"/>
                <w:szCs w:val="22"/>
              </w:rPr>
            </w:pPr>
            <w:r w:rsidRPr="003479F9">
              <w:rPr>
                <w:sz w:val="22"/>
                <w:szCs w:val="22"/>
              </w:rPr>
              <w:t xml:space="preserve">  </w:t>
            </w:r>
          </w:p>
          <w:p w14:paraId="02AE9665" w14:textId="6AFDAE32" w:rsidR="003479F9" w:rsidRDefault="003479F9" w:rsidP="003479F9">
            <w:pPr>
              <w:rPr>
                <w:sz w:val="22"/>
                <w:szCs w:val="22"/>
              </w:rPr>
            </w:pPr>
            <w:r w:rsidRPr="003479F9">
              <w:rPr>
                <w:sz w:val="22"/>
                <w:szCs w:val="22"/>
              </w:rPr>
              <w:t>A writer may point a satire toward a person, a country, or even the entire world. Usually, a satire is a comical piece of writing which makes fun of an individual or a society, to expose its stupidity and shortcomings. In addition, he hopes that those he criticizes will improve their characters by overcoming their weaknesses.</w:t>
            </w:r>
          </w:p>
          <w:p w14:paraId="211094E6" w14:textId="77777777" w:rsidR="003479F9" w:rsidRPr="003479F9" w:rsidRDefault="003479F9" w:rsidP="003479F9">
            <w:pPr>
              <w:rPr>
                <w:sz w:val="22"/>
                <w:szCs w:val="22"/>
              </w:rPr>
            </w:pPr>
          </w:p>
          <w:p w14:paraId="7ECC44F4" w14:textId="6F2F38EE" w:rsidR="003479F9" w:rsidRDefault="003479F9" w:rsidP="003479F9">
            <w:pPr>
              <w:rPr>
                <w:sz w:val="22"/>
                <w:szCs w:val="22"/>
              </w:rPr>
            </w:pPr>
            <w:r w:rsidRPr="003479F9">
              <w:rPr>
                <w:sz w:val="22"/>
                <w:szCs w:val="22"/>
              </w:rPr>
              <w:t xml:space="preserve">Examples of satire are political cartoons, or even television shows like Saturday Night Live (look at </w:t>
            </w:r>
            <w:proofErr w:type="spellStart"/>
            <w:r w:rsidRPr="003479F9">
              <w:rPr>
                <w:sz w:val="22"/>
                <w:szCs w:val="22"/>
              </w:rPr>
              <w:t>totinos</w:t>
            </w:r>
            <w:proofErr w:type="spellEnd"/>
            <w:r w:rsidRPr="003479F9">
              <w:rPr>
                <w:sz w:val="22"/>
                <w:szCs w:val="22"/>
              </w:rPr>
              <w:t xml:space="preserve"> Super Bowl ad SNL, Star Wars Toys SNL, or President Barbie SNL).  A writer takes something currently happening in the world and makes it exaggerated so much that its comical! Another great example is Epic Rap Battles of History on </w:t>
            </w:r>
            <w:r>
              <w:rPr>
                <w:sz w:val="22"/>
                <w:szCs w:val="22"/>
              </w:rPr>
              <w:t>Y</w:t>
            </w:r>
            <w:r w:rsidRPr="003479F9">
              <w:rPr>
                <w:sz w:val="22"/>
                <w:szCs w:val="22"/>
              </w:rPr>
              <w:t>ou</w:t>
            </w:r>
            <w:r>
              <w:rPr>
                <w:sz w:val="22"/>
                <w:szCs w:val="22"/>
              </w:rPr>
              <w:t>T</w:t>
            </w:r>
            <w:r w:rsidRPr="003479F9">
              <w:rPr>
                <w:sz w:val="22"/>
                <w:szCs w:val="22"/>
              </w:rPr>
              <w:t>ube. (Go look it up!)</w:t>
            </w:r>
          </w:p>
          <w:p w14:paraId="44ACBAAB" w14:textId="77777777" w:rsidR="003479F9" w:rsidRPr="003479F9" w:rsidRDefault="003479F9" w:rsidP="003479F9">
            <w:pPr>
              <w:rPr>
                <w:sz w:val="22"/>
                <w:szCs w:val="22"/>
              </w:rPr>
            </w:pPr>
          </w:p>
          <w:p w14:paraId="7D7E418C" w14:textId="47C5657C" w:rsidR="003479F9" w:rsidRDefault="003479F9" w:rsidP="003479F9">
            <w:pPr>
              <w:rPr>
                <w:sz w:val="22"/>
                <w:szCs w:val="22"/>
              </w:rPr>
            </w:pPr>
            <w:r w:rsidRPr="003479F9">
              <w:rPr>
                <w:sz w:val="22"/>
                <w:szCs w:val="22"/>
              </w:rPr>
              <w:t>This time I am not giving you a sentence starter, but instead I want you to draw a cartoon, write a comic strip, create a short skit, or you can also write a short story. Use satire to explain our current economic situation. (Use Covid19, the economy, school ending, or any current event for inspiration.)</w:t>
            </w:r>
          </w:p>
          <w:p w14:paraId="6553CB10" w14:textId="77777777" w:rsidR="003479F9" w:rsidRPr="003479F9" w:rsidRDefault="003479F9" w:rsidP="003479F9">
            <w:pPr>
              <w:rPr>
                <w:sz w:val="22"/>
                <w:szCs w:val="22"/>
              </w:rPr>
            </w:pPr>
          </w:p>
          <w:p w14:paraId="6FA580D5" w14:textId="77777777" w:rsidR="003479F9" w:rsidRPr="003479F9" w:rsidRDefault="003479F9" w:rsidP="003479F9">
            <w:pPr>
              <w:rPr>
                <w:sz w:val="22"/>
                <w:szCs w:val="22"/>
              </w:rPr>
            </w:pPr>
            <w:r w:rsidRPr="003479F9">
              <w:rPr>
                <w:sz w:val="22"/>
                <w:szCs w:val="22"/>
              </w:rPr>
              <w:t xml:space="preserve">PLEASE send these to me!! I </w:t>
            </w:r>
            <w:proofErr w:type="gramStart"/>
            <w:r w:rsidRPr="003479F9">
              <w:rPr>
                <w:sz w:val="22"/>
                <w:szCs w:val="22"/>
              </w:rPr>
              <w:t>can't</w:t>
            </w:r>
            <w:proofErr w:type="gramEnd"/>
            <w:r w:rsidRPr="003479F9">
              <w:rPr>
                <w:sz w:val="22"/>
                <w:szCs w:val="22"/>
              </w:rPr>
              <w:t xml:space="preserve"> wait to see what you come up with!</w:t>
            </w:r>
          </w:p>
          <w:p w14:paraId="3982D0DD" w14:textId="774FC82F" w:rsidR="00B509F3" w:rsidRPr="00093BD8" w:rsidRDefault="00B509F3" w:rsidP="00093BD8">
            <w:r>
              <w:t>___________________________________________</w:t>
            </w:r>
          </w:p>
          <w:p w14:paraId="3729F99B" w14:textId="77777777" w:rsidR="00261E3A" w:rsidRDefault="00261E3A" w:rsidP="00FE7F9C">
            <w:pPr>
              <w:rPr>
                <w:sz w:val="22"/>
                <w:szCs w:val="22"/>
              </w:rPr>
            </w:pPr>
          </w:p>
          <w:p w14:paraId="653750C0" w14:textId="263BA121" w:rsidR="00261E3A" w:rsidRDefault="00261E3A" w:rsidP="00FE7F9C">
            <w:pPr>
              <w:rPr>
                <w:sz w:val="22"/>
                <w:szCs w:val="22"/>
              </w:rPr>
            </w:pPr>
          </w:p>
          <w:p w14:paraId="415226B4" w14:textId="30D033ED" w:rsidR="00261E3A" w:rsidRPr="00FE7F9C" w:rsidRDefault="00261E3A" w:rsidP="00FE7F9C">
            <w:pPr>
              <w:rPr>
                <w:sz w:val="22"/>
                <w:szCs w:val="22"/>
              </w:rPr>
            </w:pPr>
          </w:p>
        </w:tc>
        <w:tc>
          <w:tcPr>
            <w:tcW w:w="9318" w:type="dxa"/>
            <w:gridSpan w:val="2"/>
            <w:tcMar>
              <w:left w:w="288" w:type="dxa"/>
            </w:tcMar>
          </w:tcPr>
          <w:p w14:paraId="07A3AEDF" w14:textId="5B078F0E" w:rsidR="003204C4" w:rsidRPr="00E7314A" w:rsidRDefault="003204C4" w:rsidP="008966C0">
            <w:pPr>
              <w:jc w:val="center"/>
            </w:pPr>
          </w:p>
          <w:p w14:paraId="7B6AFB4C" w14:textId="455F3EDD" w:rsidR="00FF2972" w:rsidRPr="00FF2972" w:rsidRDefault="00D3392B" w:rsidP="0080274A">
            <w:pPr>
              <w:pStyle w:val="Heading2"/>
            </w:pPr>
            <w:r>
              <w:rPr>
                <w:noProof/>
              </w:rPr>
              <mc:AlternateContent>
                <mc:Choice Requires="wps">
                  <w:drawing>
                    <wp:anchor distT="45720" distB="45720" distL="114300" distR="114300" simplePos="0" relativeHeight="251699200" behindDoc="0" locked="0" layoutInCell="1" allowOverlap="1" wp14:anchorId="3B701576" wp14:editId="0049F888">
                      <wp:simplePos x="0" y="0"/>
                      <wp:positionH relativeFrom="column">
                        <wp:posOffset>550545</wp:posOffset>
                      </wp:positionH>
                      <wp:positionV relativeFrom="paragraph">
                        <wp:posOffset>6837045</wp:posOffset>
                      </wp:positionV>
                      <wp:extent cx="4924425" cy="33432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343275"/>
                              </a:xfrm>
                              <a:prstGeom prst="rect">
                                <a:avLst/>
                              </a:prstGeom>
                              <a:solidFill>
                                <a:srgbClr val="FFFFFF"/>
                              </a:solidFill>
                              <a:ln w="9525">
                                <a:noFill/>
                                <a:miter lim="800000"/>
                                <a:headEnd/>
                                <a:tailEnd/>
                              </a:ln>
                            </wps:spPr>
                            <wps:txbx>
                              <w:txbxContent>
                                <w:p w14:paraId="3EC083EC" w14:textId="2ACE25F4" w:rsidR="00E24BBE" w:rsidRDefault="003479F9">
                                  <w:hyperlink r:id="rId13" w:history="1">
                                    <w:r w:rsidRPr="009553EA">
                                      <w:rPr>
                                        <w:rStyle w:val="Hyperlink"/>
                                      </w:rPr>
                                      <w:t>https://www.youtube.com/watch?reload=9&amp;v=dvr2n9q8t3I&amp;feature=youtu.be</w:t>
                                    </w:r>
                                  </w:hyperlink>
                                </w:p>
                                <w:p w14:paraId="4C0EC3DA" w14:textId="77777777" w:rsidR="003479F9" w:rsidRDefault="003479F9"/>
                                <w:p w14:paraId="59EA3964" w14:textId="2B3ED246" w:rsidR="00E24BBE" w:rsidRDefault="00E24BBE" w:rsidP="00E24BBE">
                                  <w:r>
                                    <w:t>Now, click on the link above and listen to the song. Zoom in on one specific line from that song.  Set a timer for 3 minutes and write.</w:t>
                                  </w:r>
                                </w:p>
                                <w:p w14:paraId="2415A47E" w14:textId="2647C2AB" w:rsidR="003479F9" w:rsidRDefault="003479F9" w:rsidP="00E24BBE"/>
                                <w:p w14:paraId="2A03E7E6" w14:textId="23EA061F" w:rsidR="003479F9" w:rsidRDefault="003479F9" w:rsidP="00E24BBE">
                                  <w:r w:rsidRPr="003479F9">
                                    <w:drawing>
                                      <wp:inline distT="0" distB="0" distL="0" distR="0" wp14:anchorId="7171E263" wp14:editId="4FD43FB2">
                                        <wp:extent cx="22860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58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t xml:space="preserve"> </w:t>
                                  </w:r>
                                </w:p>
                                <w:p w14:paraId="14AE1606" w14:textId="77777777" w:rsidR="0087004D" w:rsidRDefault="0087004D" w:rsidP="00E24BBE"/>
                                <w:p w14:paraId="60C4F9BC" w14:textId="5AC0A31F" w:rsidR="0087004D" w:rsidRDefault="0087004D" w:rsidP="009F4A0F">
                                  <w:pPr>
                                    <w:jc w:val="right"/>
                                  </w:pPr>
                                </w:p>
                                <w:p w14:paraId="3530CCC0" w14:textId="32B51448" w:rsidR="0087004D" w:rsidRDefault="0087004D" w:rsidP="00E24BBE">
                                  <w:r>
                                    <w:t xml:space="preserve">   </w:t>
                                  </w:r>
                                </w:p>
                                <w:p w14:paraId="44CBC4CD" w14:textId="09A88733" w:rsidR="00E24BBE" w:rsidRDefault="00E24BBE"/>
                                <w:p w14:paraId="21576926" w14:textId="77777777" w:rsidR="00E24BBE" w:rsidRDefault="00E24BBE"/>
                                <w:p w14:paraId="7F9A342D" w14:textId="519358C1" w:rsidR="00E24BBE" w:rsidRDefault="00E24BBE"/>
                                <w:p w14:paraId="1CC0D51C" w14:textId="77777777" w:rsidR="00E24BBE" w:rsidRDefault="00E24BBE"/>
                                <w:p w14:paraId="411BF602" w14:textId="2C560A55" w:rsidR="00CB180E" w:rsidRDefault="00D3392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01576" id="_x0000_t202" coordsize="21600,21600" o:spt="202" path="m,l,21600r21600,l21600,xe">
                      <v:stroke joinstyle="miter"/>
                      <v:path gradientshapeok="t" o:connecttype="rect"/>
                    </v:shapetype>
                    <v:shape id="Text Box 2" o:spid="_x0000_s1026" type="#_x0000_t202" style="position:absolute;margin-left:43.35pt;margin-top:538.35pt;width:387.75pt;height:263.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" stroked="f">
                      <v:textbox>
                        <w:txbxContent>
                          <w:p w14:paraId="3EC083EC" w14:textId="2ACE25F4" w:rsidR="00E24BBE" w:rsidRDefault="003479F9">
                            <w:hyperlink r:id="rId15" w:history="1">
                              <w:r w:rsidRPr="009553EA">
                                <w:rPr>
                                  <w:rStyle w:val="Hyperlink"/>
                                </w:rPr>
                                <w:t>https://www.youtube.com/watch?reload=9&amp;v=dvr2n9q8t3I&amp;feature=youtu.be</w:t>
                              </w:r>
                            </w:hyperlink>
                          </w:p>
                          <w:p w14:paraId="4C0EC3DA" w14:textId="77777777" w:rsidR="003479F9" w:rsidRDefault="003479F9"/>
                          <w:p w14:paraId="59EA3964" w14:textId="2B3ED246" w:rsidR="00E24BBE" w:rsidRDefault="00E24BBE" w:rsidP="00E24BBE">
                            <w:r>
                              <w:t>Now, click on the link above and listen to the song. Zoom in on one specific line from that song.  Set a timer for 3 minutes and write.</w:t>
                            </w:r>
                          </w:p>
                          <w:p w14:paraId="2415A47E" w14:textId="2647C2AB" w:rsidR="003479F9" w:rsidRDefault="003479F9" w:rsidP="00E24BBE"/>
                          <w:p w14:paraId="2A03E7E6" w14:textId="23EA061F" w:rsidR="003479F9" w:rsidRDefault="003479F9" w:rsidP="00E24BBE">
                            <w:r w:rsidRPr="003479F9">
                              <w:drawing>
                                <wp:inline distT="0" distB="0" distL="0" distR="0" wp14:anchorId="7171E263" wp14:editId="4FD43FB2">
                                  <wp:extent cx="22860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58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t xml:space="preserve"> </w:t>
                            </w:r>
                          </w:p>
                          <w:p w14:paraId="14AE1606" w14:textId="77777777" w:rsidR="0087004D" w:rsidRDefault="0087004D" w:rsidP="00E24BBE"/>
                          <w:p w14:paraId="60C4F9BC" w14:textId="5AC0A31F" w:rsidR="0087004D" w:rsidRDefault="0087004D" w:rsidP="009F4A0F">
                            <w:pPr>
                              <w:jc w:val="right"/>
                            </w:pPr>
                          </w:p>
                          <w:p w14:paraId="3530CCC0" w14:textId="32B51448" w:rsidR="0087004D" w:rsidRDefault="0087004D" w:rsidP="00E24BBE">
                            <w:r>
                              <w:t xml:space="preserve">   </w:t>
                            </w:r>
                          </w:p>
                          <w:p w14:paraId="44CBC4CD" w14:textId="09A88733" w:rsidR="00E24BBE" w:rsidRDefault="00E24BBE"/>
                          <w:p w14:paraId="21576926" w14:textId="77777777" w:rsidR="00E24BBE" w:rsidRDefault="00E24BBE"/>
                          <w:p w14:paraId="7F9A342D" w14:textId="519358C1" w:rsidR="00E24BBE" w:rsidRDefault="00E24BBE"/>
                          <w:p w14:paraId="1CC0D51C" w14:textId="77777777" w:rsidR="00E24BBE" w:rsidRDefault="00E24BBE"/>
                          <w:p w14:paraId="411BF602" w14:textId="2C560A55" w:rsidR="00CB180E" w:rsidRDefault="00D3392B">
                            <w:r>
                              <w:t xml:space="preserve">   </w:t>
                            </w:r>
                          </w:p>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5E67CCC6" wp14:editId="5598F949">
                      <wp:simplePos x="0" y="0"/>
                      <wp:positionH relativeFrom="column">
                        <wp:posOffset>560070</wp:posOffset>
                      </wp:positionH>
                      <wp:positionV relativeFrom="paragraph">
                        <wp:posOffset>1985010</wp:posOffset>
                      </wp:positionV>
                      <wp:extent cx="4943475" cy="4581525"/>
                      <wp:effectExtent l="19050" t="38100" r="66675" b="666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581525"/>
                              </a:xfrm>
                              <a:custGeom>
                                <a:avLst/>
                                <a:gdLst>
                                  <a:gd name="connsiteX0" fmla="*/ 0 w 4943475"/>
                                  <a:gd name="connsiteY0" fmla="*/ 0 h 4581525"/>
                                  <a:gd name="connsiteX1" fmla="*/ 499840 w 4943475"/>
                                  <a:gd name="connsiteY1" fmla="*/ 0 h 4581525"/>
                                  <a:gd name="connsiteX2" fmla="*/ 900811 w 4943475"/>
                                  <a:gd name="connsiteY2" fmla="*/ 0 h 4581525"/>
                                  <a:gd name="connsiteX3" fmla="*/ 1548956 w 4943475"/>
                                  <a:gd name="connsiteY3" fmla="*/ 0 h 4581525"/>
                                  <a:gd name="connsiteX4" fmla="*/ 2048796 w 4943475"/>
                                  <a:gd name="connsiteY4" fmla="*/ 0 h 4581525"/>
                                  <a:gd name="connsiteX5" fmla="*/ 2548636 w 4943475"/>
                                  <a:gd name="connsiteY5" fmla="*/ 0 h 4581525"/>
                                  <a:gd name="connsiteX6" fmla="*/ 3196780 w 4943475"/>
                                  <a:gd name="connsiteY6" fmla="*/ 0 h 4581525"/>
                                  <a:gd name="connsiteX7" fmla="*/ 3647186 w 4943475"/>
                                  <a:gd name="connsiteY7" fmla="*/ 0 h 4581525"/>
                                  <a:gd name="connsiteX8" fmla="*/ 4295331 w 4943475"/>
                                  <a:gd name="connsiteY8" fmla="*/ 0 h 4581525"/>
                                  <a:gd name="connsiteX9" fmla="*/ 4943475 w 4943475"/>
                                  <a:gd name="connsiteY9" fmla="*/ 0 h 4581525"/>
                                  <a:gd name="connsiteX10" fmla="*/ 4943475 w 4943475"/>
                                  <a:gd name="connsiteY10" fmla="*/ 572691 h 4581525"/>
                                  <a:gd name="connsiteX11" fmla="*/ 4943475 w 4943475"/>
                                  <a:gd name="connsiteY11" fmla="*/ 1145381 h 4581525"/>
                                  <a:gd name="connsiteX12" fmla="*/ 4943475 w 4943475"/>
                                  <a:gd name="connsiteY12" fmla="*/ 1763887 h 4581525"/>
                                  <a:gd name="connsiteX13" fmla="*/ 4943475 w 4943475"/>
                                  <a:gd name="connsiteY13" fmla="*/ 2199132 h 4581525"/>
                                  <a:gd name="connsiteX14" fmla="*/ 4943475 w 4943475"/>
                                  <a:gd name="connsiteY14" fmla="*/ 2771823 h 4581525"/>
                                  <a:gd name="connsiteX15" fmla="*/ 4943475 w 4943475"/>
                                  <a:gd name="connsiteY15" fmla="*/ 3344513 h 4581525"/>
                                  <a:gd name="connsiteX16" fmla="*/ 4943475 w 4943475"/>
                                  <a:gd name="connsiteY16" fmla="*/ 3917204 h 4581525"/>
                                  <a:gd name="connsiteX17" fmla="*/ 4943475 w 4943475"/>
                                  <a:gd name="connsiteY17" fmla="*/ 4581525 h 4581525"/>
                                  <a:gd name="connsiteX18" fmla="*/ 4344765 w 4943475"/>
                                  <a:gd name="connsiteY18" fmla="*/ 4581525 h 4581525"/>
                                  <a:gd name="connsiteX19" fmla="*/ 3943795 w 4943475"/>
                                  <a:gd name="connsiteY19" fmla="*/ 4581525 h 4581525"/>
                                  <a:gd name="connsiteX20" fmla="*/ 3493389 w 4943475"/>
                                  <a:gd name="connsiteY20" fmla="*/ 4581525 h 4581525"/>
                                  <a:gd name="connsiteX21" fmla="*/ 2845245 w 4943475"/>
                                  <a:gd name="connsiteY21" fmla="*/ 4581525 h 4581525"/>
                                  <a:gd name="connsiteX22" fmla="*/ 2295970 w 4943475"/>
                                  <a:gd name="connsiteY22" fmla="*/ 4581525 h 4581525"/>
                                  <a:gd name="connsiteX23" fmla="*/ 1845564 w 4943475"/>
                                  <a:gd name="connsiteY23" fmla="*/ 4581525 h 4581525"/>
                                  <a:gd name="connsiteX24" fmla="*/ 1296289 w 4943475"/>
                                  <a:gd name="connsiteY24" fmla="*/ 4581525 h 4581525"/>
                                  <a:gd name="connsiteX25" fmla="*/ 895318 w 4943475"/>
                                  <a:gd name="connsiteY25" fmla="*/ 4581525 h 4581525"/>
                                  <a:gd name="connsiteX26" fmla="*/ 494347 w 4943475"/>
                                  <a:gd name="connsiteY26" fmla="*/ 4581525 h 4581525"/>
                                  <a:gd name="connsiteX27" fmla="*/ 0 w 4943475"/>
                                  <a:gd name="connsiteY27" fmla="*/ 4581525 h 4581525"/>
                                  <a:gd name="connsiteX28" fmla="*/ 0 w 4943475"/>
                                  <a:gd name="connsiteY28" fmla="*/ 4100465 h 4581525"/>
                                  <a:gd name="connsiteX29" fmla="*/ 0 w 4943475"/>
                                  <a:gd name="connsiteY29" fmla="*/ 3436144 h 4581525"/>
                                  <a:gd name="connsiteX30" fmla="*/ 0 w 4943475"/>
                                  <a:gd name="connsiteY30" fmla="*/ 2909268 h 4581525"/>
                                  <a:gd name="connsiteX31" fmla="*/ 0 w 4943475"/>
                                  <a:gd name="connsiteY31" fmla="*/ 2474024 h 4581525"/>
                                  <a:gd name="connsiteX32" fmla="*/ 0 w 4943475"/>
                                  <a:gd name="connsiteY32" fmla="*/ 1855518 h 4581525"/>
                                  <a:gd name="connsiteX33" fmla="*/ 0 w 4943475"/>
                                  <a:gd name="connsiteY33" fmla="*/ 1374458 h 4581525"/>
                                  <a:gd name="connsiteX34" fmla="*/ 0 w 4943475"/>
                                  <a:gd name="connsiteY34" fmla="*/ 755952 h 4581525"/>
                                  <a:gd name="connsiteX35" fmla="*/ 0 w 4943475"/>
                                  <a:gd name="connsiteY35" fmla="*/ 0 h 458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943475" h="4581525" extrusionOk="0">
                                    <a:moveTo>
                                      <a:pt x="0" y="0"/>
                                    </a:moveTo>
                                    <a:cubicBezTo>
                                      <a:pt x="239653" y="-17418"/>
                                      <a:pt x="303156" y="7177"/>
                                      <a:pt x="499840" y="0"/>
                                    </a:cubicBezTo>
                                    <a:cubicBezTo>
                                      <a:pt x="696524" y="-7177"/>
                                      <a:pt x="706058" y="19707"/>
                                      <a:pt x="900811" y="0"/>
                                    </a:cubicBezTo>
                                    <a:cubicBezTo>
                                      <a:pt x="1095564" y="-19707"/>
                                      <a:pt x="1273180" y="54688"/>
                                      <a:pt x="1548956" y="0"/>
                                    </a:cubicBezTo>
                                    <a:cubicBezTo>
                                      <a:pt x="1824733" y="-54688"/>
                                      <a:pt x="1831855" y="13231"/>
                                      <a:pt x="2048796" y="0"/>
                                    </a:cubicBezTo>
                                    <a:cubicBezTo>
                                      <a:pt x="2265737" y="-13231"/>
                                      <a:pt x="2346353" y="25326"/>
                                      <a:pt x="2548636" y="0"/>
                                    </a:cubicBezTo>
                                    <a:cubicBezTo>
                                      <a:pt x="2750919" y="-25326"/>
                                      <a:pt x="2911403" y="18372"/>
                                      <a:pt x="3196780" y="0"/>
                                    </a:cubicBezTo>
                                    <a:cubicBezTo>
                                      <a:pt x="3482157" y="-18372"/>
                                      <a:pt x="3485093" y="18597"/>
                                      <a:pt x="3647186" y="0"/>
                                    </a:cubicBezTo>
                                    <a:cubicBezTo>
                                      <a:pt x="3809279" y="-18597"/>
                                      <a:pt x="4123796" y="22856"/>
                                      <a:pt x="4295331" y="0"/>
                                    </a:cubicBezTo>
                                    <a:cubicBezTo>
                                      <a:pt x="4466867" y="-22856"/>
                                      <a:pt x="4749935" y="45704"/>
                                      <a:pt x="4943475" y="0"/>
                                    </a:cubicBezTo>
                                    <a:cubicBezTo>
                                      <a:pt x="5004503" y="271550"/>
                                      <a:pt x="4888638" y="339426"/>
                                      <a:pt x="4943475" y="572691"/>
                                    </a:cubicBezTo>
                                    <a:cubicBezTo>
                                      <a:pt x="4998312" y="805956"/>
                                      <a:pt x="4901053" y="927690"/>
                                      <a:pt x="4943475" y="1145381"/>
                                    </a:cubicBezTo>
                                    <a:cubicBezTo>
                                      <a:pt x="4985897" y="1363072"/>
                                      <a:pt x="4869284" y="1490510"/>
                                      <a:pt x="4943475" y="1763887"/>
                                    </a:cubicBezTo>
                                    <a:cubicBezTo>
                                      <a:pt x="5017666" y="2037264"/>
                                      <a:pt x="4936099" y="2031521"/>
                                      <a:pt x="4943475" y="2199132"/>
                                    </a:cubicBezTo>
                                    <a:cubicBezTo>
                                      <a:pt x="4950851" y="2366744"/>
                                      <a:pt x="4898521" y="2640586"/>
                                      <a:pt x="4943475" y="2771823"/>
                                    </a:cubicBezTo>
                                    <a:cubicBezTo>
                                      <a:pt x="4988429" y="2903060"/>
                                      <a:pt x="4934781" y="3162097"/>
                                      <a:pt x="4943475" y="3344513"/>
                                    </a:cubicBezTo>
                                    <a:cubicBezTo>
                                      <a:pt x="4952169" y="3526929"/>
                                      <a:pt x="4906350" y="3656515"/>
                                      <a:pt x="4943475" y="3917204"/>
                                    </a:cubicBezTo>
                                    <a:cubicBezTo>
                                      <a:pt x="4980600" y="4177893"/>
                                      <a:pt x="4928494" y="4437034"/>
                                      <a:pt x="4943475" y="4581525"/>
                                    </a:cubicBezTo>
                                    <a:cubicBezTo>
                                      <a:pt x="4744915" y="4636172"/>
                                      <a:pt x="4488672" y="4553769"/>
                                      <a:pt x="4344765" y="4581525"/>
                                    </a:cubicBezTo>
                                    <a:cubicBezTo>
                                      <a:pt x="4200858" y="4609281"/>
                                      <a:pt x="4063916" y="4552156"/>
                                      <a:pt x="3943795" y="4581525"/>
                                    </a:cubicBezTo>
                                    <a:cubicBezTo>
                                      <a:pt x="3823674" y="4610894"/>
                                      <a:pt x="3623894" y="4566045"/>
                                      <a:pt x="3493389" y="4581525"/>
                                    </a:cubicBezTo>
                                    <a:cubicBezTo>
                                      <a:pt x="3362884" y="4597005"/>
                                      <a:pt x="3058736" y="4551923"/>
                                      <a:pt x="2845245" y="4581525"/>
                                    </a:cubicBezTo>
                                    <a:cubicBezTo>
                                      <a:pt x="2631754" y="4611127"/>
                                      <a:pt x="2467357" y="4530115"/>
                                      <a:pt x="2295970" y="4581525"/>
                                    </a:cubicBezTo>
                                    <a:cubicBezTo>
                                      <a:pt x="2124583" y="4632935"/>
                                      <a:pt x="2020798" y="4554253"/>
                                      <a:pt x="1845564" y="4581525"/>
                                    </a:cubicBezTo>
                                    <a:cubicBezTo>
                                      <a:pt x="1670330" y="4608797"/>
                                      <a:pt x="1503317" y="4564786"/>
                                      <a:pt x="1296289" y="4581525"/>
                                    </a:cubicBezTo>
                                    <a:cubicBezTo>
                                      <a:pt x="1089261" y="4598264"/>
                                      <a:pt x="1056012" y="4554651"/>
                                      <a:pt x="895318" y="4581525"/>
                                    </a:cubicBezTo>
                                    <a:cubicBezTo>
                                      <a:pt x="734624" y="4608399"/>
                                      <a:pt x="662830" y="4574841"/>
                                      <a:pt x="494347" y="4581525"/>
                                    </a:cubicBezTo>
                                    <a:cubicBezTo>
                                      <a:pt x="325864" y="4588209"/>
                                      <a:pt x="164733" y="4555451"/>
                                      <a:pt x="0" y="4581525"/>
                                    </a:cubicBezTo>
                                    <a:cubicBezTo>
                                      <a:pt x="-23363" y="4381591"/>
                                      <a:pt x="24468" y="4199509"/>
                                      <a:pt x="0" y="4100465"/>
                                    </a:cubicBezTo>
                                    <a:cubicBezTo>
                                      <a:pt x="-24468" y="4001421"/>
                                      <a:pt x="52462" y="3575321"/>
                                      <a:pt x="0" y="3436144"/>
                                    </a:cubicBezTo>
                                    <a:cubicBezTo>
                                      <a:pt x="-52462" y="3296967"/>
                                      <a:pt x="42349" y="3120359"/>
                                      <a:pt x="0" y="2909268"/>
                                    </a:cubicBezTo>
                                    <a:cubicBezTo>
                                      <a:pt x="-42349" y="2698177"/>
                                      <a:pt x="248" y="2612758"/>
                                      <a:pt x="0" y="2474024"/>
                                    </a:cubicBezTo>
                                    <a:cubicBezTo>
                                      <a:pt x="-248" y="2335290"/>
                                      <a:pt x="11416" y="2041988"/>
                                      <a:pt x="0" y="1855518"/>
                                    </a:cubicBezTo>
                                    <a:cubicBezTo>
                                      <a:pt x="-11416" y="1669048"/>
                                      <a:pt x="48214" y="1612458"/>
                                      <a:pt x="0" y="1374458"/>
                                    </a:cubicBezTo>
                                    <a:cubicBezTo>
                                      <a:pt x="-48214" y="1136458"/>
                                      <a:pt x="23835" y="970148"/>
                                      <a:pt x="0" y="755952"/>
                                    </a:cubicBezTo>
                                    <a:cubicBezTo>
                                      <a:pt x="-23835" y="541756"/>
                                      <a:pt x="53368" y="181161"/>
                                      <a:pt x="0" y="0"/>
                                    </a:cubicBezTo>
                                    <a:close/>
                                  </a:path>
                                </a:pathLst>
                              </a:custGeom>
                              <a:no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F61FDDF" w14:textId="7E290DB7" w:rsidR="006C7368" w:rsidRDefault="006C7368" w:rsidP="00E24BBE">
                                  <w:pPr>
                                    <w:pStyle w:val="Heading3Alter"/>
                                    <w:jc w:val="center"/>
                                    <w:rPr>
                                      <w:color w:val="0070C0"/>
                                      <w:sz w:val="40"/>
                                      <w:szCs w:val="40"/>
                                    </w:rPr>
                                  </w:pPr>
                                  <w:r w:rsidRPr="00E24BBE">
                                    <w:rPr>
                                      <w:color w:val="0070C0"/>
                                      <w:sz w:val="40"/>
                                      <w:szCs w:val="40"/>
                                    </w:rPr>
                                    <w:t>“</w:t>
                                  </w:r>
                                  <w:r w:rsidR="003479F9">
                                    <w:rPr>
                                      <w:color w:val="0070C0"/>
                                      <w:sz w:val="40"/>
                                      <w:szCs w:val="40"/>
                                    </w:rPr>
                                    <w:t>May Day”</w:t>
                                  </w:r>
                                  <w:r w:rsidRPr="00E24BBE">
                                    <w:rPr>
                                      <w:color w:val="0070C0"/>
                                      <w:sz w:val="40"/>
                                      <w:szCs w:val="40"/>
                                    </w:rPr>
                                    <w:t xml:space="preserve"> by </w:t>
                                  </w:r>
                                  <w:r w:rsidR="003479F9">
                                    <w:rPr>
                                      <w:color w:val="0070C0"/>
                                      <w:sz w:val="40"/>
                                      <w:szCs w:val="40"/>
                                    </w:rPr>
                                    <w:t>Sara Teasdale</w:t>
                                  </w:r>
                                  <w:r w:rsidR="00E24BBE" w:rsidRPr="00E24BBE">
                                    <w:rPr>
                                      <w:color w:val="0070C0"/>
                                      <w:sz w:val="40"/>
                                      <w:szCs w:val="40"/>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498"/>
                                  </w:tblGrid>
                                  <w:tr w:rsidR="003479F9" w:rsidRPr="003479F9" w14:paraId="1BD729FC" w14:textId="77777777" w:rsidTr="003479F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313"/>
                                          <w:gridCol w:w="1095"/>
                                        </w:tblGrid>
                                        <w:tr w:rsidR="003479F9" w:rsidRPr="003479F9" w14:paraId="325C0572" w14:textId="77777777">
                                          <w:trPr>
                                            <w:tblCellSpacing w:w="15" w:type="dxa"/>
                                          </w:trPr>
                                          <w:tc>
                                            <w:tcPr>
                                              <w:tcW w:w="0" w:type="auto"/>
                                              <w:vAlign w:val="center"/>
                                              <w:hideMark/>
                                            </w:tcPr>
                                            <w:p w14:paraId="083AE389" w14:textId="08CF3B08" w:rsidR="003479F9" w:rsidRPr="003479F9" w:rsidRDefault="003479F9" w:rsidP="003479F9">
                                              <w:r w:rsidRPr="003479F9">
                                                <w:br/>
                                              </w:r>
                                            </w:p>
                                          </w:tc>
                                          <w:tc>
                                            <w:tcPr>
                                              <w:tcW w:w="1050" w:type="dxa"/>
                                              <w:vAlign w:val="center"/>
                                              <w:hideMark/>
                                            </w:tcPr>
                                            <w:p w14:paraId="5637B65E" w14:textId="353F2B8C" w:rsidR="003479F9" w:rsidRPr="003479F9" w:rsidRDefault="003479F9" w:rsidP="003479F9">
                                              <w:hyperlink r:id="rId16" w:tgtFrame="_blank" w:tooltip="Original URL: http://www.yourdailypoem.com/listpoem.jsp?poem_id=1824. Click or tap if you trust this link." w:history="1">
                                                <w:r w:rsidRPr="003479F9">
                                                  <w:rPr>
                                                    <w:rStyle w:val="Hyperlink"/>
                                                  </w:rPr>
                                                  <w:br/>
                                                </w:r>
                                              </w:hyperlink>
                                            </w:p>
                                          </w:tc>
                                        </w:tr>
                                      </w:tbl>
                                      <w:p w14:paraId="0F49C354" w14:textId="77777777" w:rsidR="003479F9" w:rsidRPr="003479F9" w:rsidRDefault="003479F9" w:rsidP="003479F9"/>
                                    </w:tc>
                                  </w:tr>
                                  <w:tr w:rsidR="003479F9" w:rsidRPr="003479F9" w14:paraId="622312D4" w14:textId="77777777" w:rsidTr="003479F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45"/>
                                          <w:gridCol w:w="5563"/>
                                        </w:tblGrid>
                                        <w:tr w:rsidR="003479F9" w:rsidRPr="003479F9" w14:paraId="7A5364EC" w14:textId="77777777">
                                          <w:trPr>
                                            <w:tblCellSpacing w:w="15" w:type="dxa"/>
                                          </w:trPr>
                                          <w:tc>
                                            <w:tcPr>
                                              <w:tcW w:w="1800" w:type="dxa"/>
                                              <w:vAlign w:val="center"/>
                                              <w:hideMark/>
                                            </w:tcPr>
                                            <w:p w14:paraId="2872726E" w14:textId="77777777" w:rsidR="003479F9" w:rsidRPr="003479F9" w:rsidRDefault="003479F9" w:rsidP="003479F9">
                                              <w:r w:rsidRPr="003479F9">
                                                <w:t> </w:t>
                                              </w:r>
                                            </w:p>
                                          </w:tc>
                                          <w:tc>
                                            <w:tcPr>
                                              <w:tcW w:w="0" w:type="auto"/>
                                              <w:vAlign w:val="center"/>
                                              <w:hideMark/>
                                            </w:tcPr>
                                            <w:tbl>
                                              <w:tblPr>
                                                <w:tblW w:w="4800" w:type="dxa"/>
                                                <w:jc w:val="center"/>
                                                <w:tblCellSpacing w:w="15" w:type="dxa"/>
                                                <w:tblCellMar>
                                                  <w:top w:w="15" w:type="dxa"/>
                                                  <w:left w:w="15" w:type="dxa"/>
                                                  <w:bottom w:w="15" w:type="dxa"/>
                                                  <w:right w:w="15" w:type="dxa"/>
                                                </w:tblCellMar>
                                                <w:tblLook w:val="04A0" w:firstRow="1" w:lastRow="0" w:firstColumn="1" w:lastColumn="0" w:noHBand="0" w:noVBand="1"/>
                                              </w:tblPr>
                                              <w:tblGrid>
                                                <w:gridCol w:w="4800"/>
                                              </w:tblGrid>
                                              <w:tr w:rsidR="003479F9" w:rsidRPr="003479F9" w14:paraId="1846E8E5" w14:textId="77777777">
                                                <w:trPr>
                                                  <w:tblCellSpacing w:w="15" w:type="dxa"/>
                                                  <w:jc w:val="center"/>
                                                </w:trPr>
                                                <w:tc>
                                                  <w:tcPr>
                                                    <w:tcW w:w="0" w:type="auto"/>
                                                    <w:vAlign w:val="center"/>
                                                    <w:hideMark/>
                                                  </w:tcPr>
                                                  <w:p w14:paraId="499C9D2F" w14:textId="77777777" w:rsidR="003479F9" w:rsidRPr="003479F9" w:rsidRDefault="003479F9" w:rsidP="003479F9">
                                                    <w:r w:rsidRPr="003479F9">
                                                      <w:t>A delicate fabric of bird song </w:t>
                                                    </w:r>
                                                    <w:r w:rsidRPr="003479F9">
                                                      <w:br/>
                                                      <w:t>Floats in the air, </w:t>
                                                    </w:r>
                                                    <w:r w:rsidRPr="003479F9">
                                                      <w:br/>
                                                      <w:t>The smell of wet wild earth </w:t>
                                                    </w:r>
                                                    <w:r w:rsidRPr="003479F9">
                                                      <w:br/>
                                                      <w:t>Is everywhere. </w:t>
                                                    </w:r>
                                                    <w:r w:rsidRPr="003479F9">
                                                      <w:br/>
                                                    </w:r>
                                                    <w:r w:rsidRPr="003479F9">
                                                      <w:br/>
                                                      <w:t>Red small leaves of the maple </w:t>
                                                    </w:r>
                                                    <w:r w:rsidRPr="003479F9">
                                                      <w:br/>
                                                      <w:t>Are clenched like a hand, </w:t>
                                                    </w:r>
                                                    <w:r w:rsidRPr="003479F9">
                                                      <w:br/>
                                                      <w:t>Like girls at their first communion </w:t>
                                                    </w:r>
                                                    <w:r w:rsidRPr="003479F9">
                                                      <w:br/>
                                                      <w:t>The pear trees stand. </w:t>
                                                    </w:r>
                                                    <w:r w:rsidRPr="003479F9">
                                                      <w:br/>
                                                    </w:r>
                                                    <w:r w:rsidRPr="003479F9">
                                                      <w:br/>
                                                      <w:t>Oh I must pass nothing by </w:t>
                                                    </w:r>
                                                    <w:r w:rsidRPr="003479F9">
                                                      <w:br/>
                                                      <w:t>Without loving it much, </w:t>
                                                    </w:r>
                                                    <w:r w:rsidRPr="003479F9">
                                                      <w:br/>
                                                      <w:t>The raindrop try with my lips, </w:t>
                                                    </w:r>
                                                    <w:r w:rsidRPr="003479F9">
                                                      <w:br/>
                                                      <w:t>The grass with my touch; </w:t>
                                                    </w:r>
                                                    <w:r w:rsidRPr="003479F9">
                                                      <w:br/>
                                                    </w:r>
                                                    <w:r w:rsidRPr="003479F9">
                                                      <w:br/>
                                                      <w:t>For how can I be sure </w:t>
                                                    </w:r>
                                                    <w:r w:rsidRPr="003479F9">
                                                      <w:br/>
                                                      <w:t>I shall see again </w:t>
                                                    </w:r>
                                                    <w:r w:rsidRPr="003479F9">
                                                      <w:br/>
                                                      <w:t>The world on the first of May </w:t>
                                                    </w:r>
                                                    <w:r w:rsidRPr="003479F9">
                                                      <w:br/>
                                                      <w:t>Shining after the rain?</w:t>
                                                    </w:r>
                                                  </w:p>
                                                </w:tc>
                                              </w:tr>
                                            </w:tbl>
                                            <w:p w14:paraId="73616457" w14:textId="77777777" w:rsidR="003479F9" w:rsidRPr="003479F9" w:rsidRDefault="003479F9" w:rsidP="003479F9"/>
                                          </w:tc>
                                        </w:tr>
                                      </w:tbl>
                                      <w:p w14:paraId="6C53B3BC" w14:textId="77777777" w:rsidR="003479F9" w:rsidRPr="003479F9" w:rsidRDefault="003479F9" w:rsidP="003479F9"/>
                                    </w:tc>
                                  </w:tr>
                                </w:tbl>
                                <w:p w14:paraId="4BEDB298" w14:textId="77777777" w:rsidR="003479F9" w:rsidRPr="003479F9" w:rsidRDefault="003479F9" w:rsidP="0034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7CCC6" id="_x0000_s1027" type="#_x0000_t202" style="position:absolute;margin-left:44.1pt;margin-top:156.3pt;width:389.25pt;height:36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" filled="f">
                      <v:textbox>
                        <w:txbxContent>
                          <w:p w14:paraId="4F61FDDF" w14:textId="7E290DB7" w:rsidR="006C7368" w:rsidRDefault="006C7368" w:rsidP="00E24BBE">
                            <w:pPr>
                              <w:pStyle w:val="Heading3Alter"/>
                              <w:jc w:val="center"/>
                              <w:rPr>
                                <w:color w:val="0070C0"/>
                                <w:sz w:val="40"/>
                                <w:szCs w:val="40"/>
                              </w:rPr>
                            </w:pPr>
                            <w:r w:rsidRPr="00E24BBE">
                              <w:rPr>
                                <w:color w:val="0070C0"/>
                                <w:sz w:val="40"/>
                                <w:szCs w:val="40"/>
                              </w:rPr>
                              <w:t>“</w:t>
                            </w:r>
                            <w:r w:rsidR="003479F9">
                              <w:rPr>
                                <w:color w:val="0070C0"/>
                                <w:sz w:val="40"/>
                                <w:szCs w:val="40"/>
                              </w:rPr>
                              <w:t>May Day”</w:t>
                            </w:r>
                            <w:r w:rsidRPr="00E24BBE">
                              <w:rPr>
                                <w:color w:val="0070C0"/>
                                <w:sz w:val="40"/>
                                <w:szCs w:val="40"/>
                              </w:rPr>
                              <w:t xml:space="preserve"> by </w:t>
                            </w:r>
                            <w:r w:rsidR="003479F9">
                              <w:rPr>
                                <w:color w:val="0070C0"/>
                                <w:sz w:val="40"/>
                                <w:szCs w:val="40"/>
                              </w:rPr>
                              <w:t>Sara Teasdale</w:t>
                            </w:r>
                            <w:r w:rsidR="00E24BBE" w:rsidRPr="00E24BBE">
                              <w:rPr>
                                <w:color w:val="0070C0"/>
                                <w:sz w:val="40"/>
                                <w:szCs w:val="40"/>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498"/>
                            </w:tblGrid>
                            <w:tr w:rsidR="003479F9" w:rsidRPr="003479F9" w14:paraId="1BD729FC" w14:textId="77777777" w:rsidTr="003479F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313"/>
                                    <w:gridCol w:w="1095"/>
                                  </w:tblGrid>
                                  <w:tr w:rsidR="003479F9" w:rsidRPr="003479F9" w14:paraId="325C0572" w14:textId="77777777">
                                    <w:trPr>
                                      <w:tblCellSpacing w:w="15" w:type="dxa"/>
                                    </w:trPr>
                                    <w:tc>
                                      <w:tcPr>
                                        <w:tcW w:w="0" w:type="auto"/>
                                        <w:vAlign w:val="center"/>
                                        <w:hideMark/>
                                      </w:tcPr>
                                      <w:p w14:paraId="083AE389" w14:textId="08CF3B08" w:rsidR="003479F9" w:rsidRPr="003479F9" w:rsidRDefault="003479F9" w:rsidP="003479F9">
                                        <w:r w:rsidRPr="003479F9">
                                          <w:br/>
                                        </w:r>
                                      </w:p>
                                    </w:tc>
                                    <w:tc>
                                      <w:tcPr>
                                        <w:tcW w:w="1050" w:type="dxa"/>
                                        <w:vAlign w:val="center"/>
                                        <w:hideMark/>
                                      </w:tcPr>
                                      <w:p w14:paraId="5637B65E" w14:textId="353F2B8C" w:rsidR="003479F9" w:rsidRPr="003479F9" w:rsidRDefault="003479F9" w:rsidP="003479F9">
                                        <w:hyperlink r:id="rId17" w:tgtFrame="_blank" w:tooltip="Original URL: http://www.yourdailypoem.com/listpoem.jsp?poem_id=1824. Click or tap if you trust this link." w:history="1">
                                          <w:r w:rsidRPr="003479F9">
                                            <w:rPr>
                                              <w:rStyle w:val="Hyperlink"/>
                                            </w:rPr>
                                            <w:br/>
                                          </w:r>
                                        </w:hyperlink>
                                      </w:p>
                                    </w:tc>
                                  </w:tr>
                                </w:tbl>
                                <w:p w14:paraId="0F49C354" w14:textId="77777777" w:rsidR="003479F9" w:rsidRPr="003479F9" w:rsidRDefault="003479F9" w:rsidP="003479F9"/>
                              </w:tc>
                            </w:tr>
                            <w:tr w:rsidR="003479F9" w:rsidRPr="003479F9" w14:paraId="622312D4" w14:textId="77777777" w:rsidTr="003479F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45"/>
                                    <w:gridCol w:w="5563"/>
                                  </w:tblGrid>
                                  <w:tr w:rsidR="003479F9" w:rsidRPr="003479F9" w14:paraId="7A5364EC" w14:textId="77777777">
                                    <w:trPr>
                                      <w:tblCellSpacing w:w="15" w:type="dxa"/>
                                    </w:trPr>
                                    <w:tc>
                                      <w:tcPr>
                                        <w:tcW w:w="1800" w:type="dxa"/>
                                        <w:vAlign w:val="center"/>
                                        <w:hideMark/>
                                      </w:tcPr>
                                      <w:p w14:paraId="2872726E" w14:textId="77777777" w:rsidR="003479F9" w:rsidRPr="003479F9" w:rsidRDefault="003479F9" w:rsidP="003479F9">
                                        <w:r w:rsidRPr="003479F9">
                                          <w:t> </w:t>
                                        </w:r>
                                      </w:p>
                                    </w:tc>
                                    <w:tc>
                                      <w:tcPr>
                                        <w:tcW w:w="0" w:type="auto"/>
                                        <w:vAlign w:val="center"/>
                                        <w:hideMark/>
                                      </w:tcPr>
                                      <w:tbl>
                                        <w:tblPr>
                                          <w:tblW w:w="4800" w:type="dxa"/>
                                          <w:jc w:val="center"/>
                                          <w:tblCellSpacing w:w="15" w:type="dxa"/>
                                          <w:tblCellMar>
                                            <w:top w:w="15" w:type="dxa"/>
                                            <w:left w:w="15" w:type="dxa"/>
                                            <w:bottom w:w="15" w:type="dxa"/>
                                            <w:right w:w="15" w:type="dxa"/>
                                          </w:tblCellMar>
                                          <w:tblLook w:val="04A0" w:firstRow="1" w:lastRow="0" w:firstColumn="1" w:lastColumn="0" w:noHBand="0" w:noVBand="1"/>
                                        </w:tblPr>
                                        <w:tblGrid>
                                          <w:gridCol w:w="4800"/>
                                        </w:tblGrid>
                                        <w:tr w:rsidR="003479F9" w:rsidRPr="003479F9" w14:paraId="1846E8E5" w14:textId="77777777">
                                          <w:trPr>
                                            <w:tblCellSpacing w:w="15" w:type="dxa"/>
                                            <w:jc w:val="center"/>
                                          </w:trPr>
                                          <w:tc>
                                            <w:tcPr>
                                              <w:tcW w:w="0" w:type="auto"/>
                                              <w:vAlign w:val="center"/>
                                              <w:hideMark/>
                                            </w:tcPr>
                                            <w:p w14:paraId="499C9D2F" w14:textId="77777777" w:rsidR="003479F9" w:rsidRPr="003479F9" w:rsidRDefault="003479F9" w:rsidP="003479F9">
                                              <w:r w:rsidRPr="003479F9">
                                                <w:t>A delicate fabric of bird song </w:t>
                                              </w:r>
                                              <w:r w:rsidRPr="003479F9">
                                                <w:br/>
                                                <w:t>Floats in the air, </w:t>
                                              </w:r>
                                              <w:r w:rsidRPr="003479F9">
                                                <w:br/>
                                                <w:t>The smell of wet wild earth </w:t>
                                              </w:r>
                                              <w:r w:rsidRPr="003479F9">
                                                <w:br/>
                                                <w:t>Is everywhere. </w:t>
                                              </w:r>
                                              <w:r w:rsidRPr="003479F9">
                                                <w:br/>
                                              </w:r>
                                              <w:r w:rsidRPr="003479F9">
                                                <w:br/>
                                                <w:t>Red small leaves of the maple </w:t>
                                              </w:r>
                                              <w:r w:rsidRPr="003479F9">
                                                <w:br/>
                                                <w:t>Are clenched like a hand, </w:t>
                                              </w:r>
                                              <w:r w:rsidRPr="003479F9">
                                                <w:br/>
                                                <w:t>Like girls at their first communion </w:t>
                                              </w:r>
                                              <w:r w:rsidRPr="003479F9">
                                                <w:br/>
                                                <w:t>The pear trees stand. </w:t>
                                              </w:r>
                                              <w:r w:rsidRPr="003479F9">
                                                <w:br/>
                                              </w:r>
                                              <w:r w:rsidRPr="003479F9">
                                                <w:br/>
                                                <w:t>Oh I must pass nothing by </w:t>
                                              </w:r>
                                              <w:r w:rsidRPr="003479F9">
                                                <w:br/>
                                                <w:t>Without loving it much, </w:t>
                                              </w:r>
                                              <w:r w:rsidRPr="003479F9">
                                                <w:br/>
                                                <w:t>The raindrop try with my lips, </w:t>
                                              </w:r>
                                              <w:r w:rsidRPr="003479F9">
                                                <w:br/>
                                                <w:t>The grass with my touch; </w:t>
                                              </w:r>
                                              <w:r w:rsidRPr="003479F9">
                                                <w:br/>
                                              </w:r>
                                              <w:r w:rsidRPr="003479F9">
                                                <w:br/>
                                                <w:t>For how can I be sure </w:t>
                                              </w:r>
                                              <w:r w:rsidRPr="003479F9">
                                                <w:br/>
                                                <w:t>I shall see again </w:t>
                                              </w:r>
                                              <w:r w:rsidRPr="003479F9">
                                                <w:br/>
                                                <w:t>The world on the first of May </w:t>
                                              </w:r>
                                              <w:r w:rsidRPr="003479F9">
                                                <w:br/>
                                                <w:t>Shining after the rain?</w:t>
                                              </w:r>
                                            </w:p>
                                          </w:tc>
                                        </w:tr>
                                      </w:tbl>
                                      <w:p w14:paraId="73616457" w14:textId="77777777" w:rsidR="003479F9" w:rsidRPr="003479F9" w:rsidRDefault="003479F9" w:rsidP="003479F9"/>
                                    </w:tc>
                                  </w:tr>
                                </w:tbl>
                                <w:p w14:paraId="6C53B3BC" w14:textId="77777777" w:rsidR="003479F9" w:rsidRPr="003479F9" w:rsidRDefault="003479F9" w:rsidP="003479F9"/>
                              </w:tc>
                            </w:tr>
                          </w:tbl>
                          <w:p w14:paraId="4BEDB298" w14:textId="77777777" w:rsidR="003479F9" w:rsidRPr="003479F9" w:rsidRDefault="003479F9" w:rsidP="003479F9"/>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240AE470" wp14:editId="6F3FFE90">
                      <wp:simplePos x="0" y="0"/>
                      <wp:positionH relativeFrom="column">
                        <wp:posOffset>2988945</wp:posOffset>
                      </wp:positionH>
                      <wp:positionV relativeFrom="paragraph">
                        <wp:posOffset>7614285</wp:posOffset>
                      </wp:positionV>
                      <wp:extent cx="3057525" cy="3343275"/>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3057525" cy="3343275"/>
                              </a:xfrm>
                              <a:prstGeom prst="rect">
                                <a:avLst/>
                              </a:prstGeom>
                              <a:noFill/>
                              <a:ln>
                                <a:noFill/>
                              </a:ln>
                            </wps:spPr>
                            <wps:txbx>
                              <w:txbxContent>
                                <w:p w14:paraId="682836AE" w14:textId="78BE43BE" w:rsidR="00D3392B" w:rsidRPr="00D3392B" w:rsidRDefault="00D3392B" w:rsidP="00D3392B">
                                  <w:pPr>
                                    <w:pStyle w:val="Heading2"/>
                                    <w:jc w:val="center"/>
                                    <w:rPr>
                                      <w:b w:val="0"/>
                                      <w:noProof/>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392B">
                                    <w:rPr>
                                      <w:b w:val="0"/>
                                      <w:noProof/>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First of May”</w:t>
                                  </w:r>
                                </w:p>
                                <w:p w14:paraId="6962F5BE" w14:textId="30226F10" w:rsidR="00D3392B" w:rsidRPr="00D3392B" w:rsidRDefault="00D3392B" w:rsidP="00D3392B">
                                  <w:pPr>
                                    <w:pStyle w:val="Heading2"/>
                                    <w:jc w:val="center"/>
                                    <w:rPr>
                                      <w:b w:val="0"/>
                                      <w:noProof/>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392B">
                                    <w:rPr>
                                      <w:b w:val="0"/>
                                      <w:noProof/>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The Bee Gees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0AE470" id="Text Box 11" o:spid="_x0000_s1028" type="#_x0000_t202" style="position:absolute;margin-left:235.35pt;margin-top:599.55pt;width:240.75pt;height:263.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" filled="f" stroked="f">
                      <v:fill o:detectmouseclick="t"/>
                      <v:textbox style="mso-fit-shape-to-text:t">
                        <w:txbxContent>
                          <w:p w14:paraId="682836AE" w14:textId="78BE43BE" w:rsidR="00D3392B" w:rsidRPr="00D3392B" w:rsidRDefault="00D3392B" w:rsidP="00D3392B">
                            <w:pPr>
                              <w:pStyle w:val="Heading2"/>
                              <w:jc w:val="center"/>
                              <w:rPr>
                                <w:b w:val="0"/>
                                <w:noProof/>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392B">
                              <w:rPr>
                                <w:b w:val="0"/>
                                <w:noProof/>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First of May”</w:t>
                            </w:r>
                          </w:p>
                          <w:p w14:paraId="6962F5BE" w14:textId="30226F10" w:rsidR="00D3392B" w:rsidRPr="00D3392B" w:rsidRDefault="00D3392B" w:rsidP="00D3392B">
                            <w:pPr>
                              <w:pStyle w:val="Heading2"/>
                              <w:jc w:val="center"/>
                              <w:rPr>
                                <w:b w:val="0"/>
                                <w:noProof/>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392B">
                              <w:rPr>
                                <w:b w:val="0"/>
                                <w:noProof/>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The Bee Gees</w:t>
                            </w:r>
                          </w:p>
                        </w:txbxContent>
                      </v:textbox>
                    </v:shape>
                  </w:pict>
                </mc:Fallback>
              </mc:AlternateContent>
            </w:r>
            <w:r w:rsidR="009F4A0F">
              <w:rPr>
                <w:noProof/>
              </w:rPr>
              <mc:AlternateContent>
                <mc:Choice Requires="wps">
                  <w:drawing>
                    <wp:anchor distT="45720" distB="45720" distL="114300" distR="114300" simplePos="0" relativeHeight="251694080" behindDoc="0" locked="0" layoutInCell="1" allowOverlap="1" wp14:anchorId="33D82F10" wp14:editId="1BE1CA6F">
                      <wp:simplePos x="0" y="0"/>
                      <wp:positionH relativeFrom="column">
                        <wp:posOffset>826770</wp:posOffset>
                      </wp:positionH>
                      <wp:positionV relativeFrom="paragraph">
                        <wp:posOffset>1127760</wp:posOffset>
                      </wp:positionV>
                      <wp:extent cx="4486275" cy="5905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590550"/>
                              </a:xfrm>
                              <a:prstGeom prst="rect">
                                <a:avLst/>
                              </a:prstGeom>
                              <a:solidFill>
                                <a:srgbClr val="FFFFFF"/>
                              </a:solidFill>
                              <a:ln w="9525">
                                <a:noFill/>
                                <a:miter lim="800000"/>
                                <a:headEnd/>
                                <a:tailEnd/>
                              </a:ln>
                            </wps:spPr>
                            <wps:txbx>
                              <w:txbxContent>
                                <w:p w14:paraId="6E1E6398" w14:textId="226D067E" w:rsidR="0080274A" w:rsidRDefault="0080274A" w:rsidP="0080274A">
                                  <w:pPr>
                                    <w:rPr>
                                      <w:i/>
                                      <w:iCs/>
                                    </w:rPr>
                                  </w:pPr>
                                  <w:r w:rsidRPr="0080274A">
                                    <w:rPr>
                                      <w:i/>
                                      <w:iCs/>
                                    </w:rPr>
                                    <w:t>Read the poem below. Zoom in on one specific line from that poem. Set a timer for 3 minutes and write.</w:t>
                                  </w:r>
                                </w:p>
                                <w:p w14:paraId="4B9ECFC3" w14:textId="1118590F" w:rsidR="0087004D" w:rsidRDefault="0087004D" w:rsidP="009F4A0F">
                                  <w:pPr>
                                    <w:jc w:val="center"/>
                                    <w:rPr>
                                      <w:i/>
                                      <w:iCs/>
                                    </w:rPr>
                                  </w:pPr>
                                </w:p>
                                <w:p w14:paraId="48512DDD" w14:textId="77777777" w:rsidR="0087004D" w:rsidRDefault="0087004D" w:rsidP="0080274A">
                                  <w:pPr>
                                    <w:rPr>
                                      <w:i/>
                                      <w:iCs/>
                                    </w:rPr>
                                  </w:pPr>
                                </w:p>
                                <w:p w14:paraId="6E6F7B36" w14:textId="565825ED" w:rsidR="0087004D" w:rsidRDefault="0087004D" w:rsidP="0080274A">
                                  <w:pPr>
                                    <w:rPr>
                                      <w:i/>
                                      <w:iCs/>
                                    </w:rPr>
                                  </w:pPr>
                                </w:p>
                                <w:p w14:paraId="0EB3CA85" w14:textId="77777777" w:rsidR="0087004D" w:rsidRDefault="0087004D" w:rsidP="0080274A">
                                  <w:pPr>
                                    <w:rPr>
                                      <w:i/>
                                      <w:iCs/>
                                    </w:rPr>
                                  </w:pPr>
                                </w:p>
                                <w:p w14:paraId="34F3B7E3" w14:textId="77777777" w:rsidR="0087004D" w:rsidRPr="0080274A" w:rsidRDefault="0087004D" w:rsidP="0080274A">
                                  <w:pPr>
                                    <w:rPr>
                                      <w:i/>
                                      <w:iCs/>
                                    </w:rPr>
                                  </w:pPr>
                                </w:p>
                                <w:p w14:paraId="599B9D03" w14:textId="392C81CC" w:rsidR="0080274A" w:rsidRDefault="008027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82F10" id="_x0000_s1029" type="#_x0000_t202" style="position:absolute;margin-left:65.1pt;margin-top:88.8pt;width:353.25pt;height:4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" stroked="f">
                      <v:textbox>
                        <w:txbxContent>
                          <w:p w14:paraId="6E1E6398" w14:textId="226D067E" w:rsidR="0080274A" w:rsidRDefault="0080274A" w:rsidP="0080274A">
                            <w:pPr>
                              <w:rPr>
                                <w:i/>
                                <w:iCs/>
                              </w:rPr>
                            </w:pPr>
                            <w:r w:rsidRPr="0080274A">
                              <w:rPr>
                                <w:i/>
                                <w:iCs/>
                              </w:rPr>
                              <w:t>Read the poem below. Zoom in on one specific line from that poem. Set a timer for 3 minutes and write.</w:t>
                            </w:r>
                          </w:p>
                          <w:p w14:paraId="4B9ECFC3" w14:textId="1118590F" w:rsidR="0087004D" w:rsidRDefault="0087004D" w:rsidP="009F4A0F">
                            <w:pPr>
                              <w:jc w:val="center"/>
                              <w:rPr>
                                <w:i/>
                                <w:iCs/>
                              </w:rPr>
                            </w:pPr>
                          </w:p>
                          <w:p w14:paraId="48512DDD" w14:textId="77777777" w:rsidR="0087004D" w:rsidRDefault="0087004D" w:rsidP="0080274A">
                            <w:pPr>
                              <w:rPr>
                                <w:i/>
                                <w:iCs/>
                              </w:rPr>
                            </w:pPr>
                          </w:p>
                          <w:p w14:paraId="6E6F7B36" w14:textId="565825ED" w:rsidR="0087004D" w:rsidRDefault="0087004D" w:rsidP="0080274A">
                            <w:pPr>
                              <w:rPr>
                                <w:i/>
                                <w:iCs/>
                              </w:rPr>
                            </w:pPr>
                          </w:p>
                          <w:p w14:paraId="0EB3CA85" w14:textId="77777777" w:rsidR="0087004D" w:rsidRDefault="0087004D" w:rsidP="0080274A">
                            <w:pPr>
                              <w:rPr>
                                <w:i/>
                                <w:iCs/>
                              </w:rPr>
                            </w:pPr>
                          </w:p>
                          <w:p w14:paraId="34F3B7E3" w14:textId="77777777" w:rsidR="0087004D" w:rsidRPr="0080274A" w:rsidRDefault="0087004D" w:rsidP="0080274A">
                            <w:pPr>
                              <w:rPr>
                                <w:i/>
                                <w:iCs/>
                              </w:rPr>
                            </w:pPr>
                          </w:p>
                          <w:p w14:paraId="599B9D03" w14:textId="392C81CC" w:rsidR="0080274A" w:rsidRDefault="0080274A"/>
                        </w:txbxContent>
                      </v:textbox>
                      <w10:wrap type="square"/>
                    </v:shape>
                  </w:pict>
                </mc:Fallback>
              </mc:AlternateContent>
            </w:r>
            <w:r w:rsidR="0080274A" w:rsidRPr="0080274A">
              <w:rPr>
                <w:noProof/>
              </w:rPr>
              <w:drawing>
                <wp:inline distT="0" distB="0" distL="0" distR="0" wp14:anchorId="0328CB8A" wp14:editId="017C2167">
                  <wp:extent cx="59436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p>
        </w:tc>
      </w:tr>
      <w:tr w:rsidR="005343CD" w:rsidRPr="00E7314A" w14:paraId="10F0ACC3" w14:textId="77777777" w:rsidTr="00CB180E">
        <w:trPr>
          <w:trHeight w:val="451"/>
        </w:trPr>
        <w:tc>
          <w:tcPr>
            <w:tcW w:w="14520" w:type="dxa"/>
            <w:gridSpan w:val="3"/>
            <w:tcBorders>
              <w:top w:val="single" w:sz="24" w:space="0" w:color="808080" w:themeColor="background1" w:themeShade="80"/>
            </w:tcBorders>
            <w:tcMar>
              <w:top w:w="187" w:type="dxa"/>
              <w:bottom w:w="230" w:type="dxa"/>
            </w:tcMar>
          </w:tcPr>
          <w:p w14:paraId="1C9811D4" w14:textId="2B659884" w:rsidR="005343CD" w:rsidRPr="00E524C3" w:rsidRDefault="00E524C3" w:rsidP="00E524C3">
            <w:pPr>
              <w:pStyle w:val="Heading3Alter"/>
              <w:rPr>
                <w:b/>
                <w:bCs/>
                <w:sz w:val="48"/>
                <w:szCs w:val="22"/>
              </w:rPr>
            </w:pPr>
            <w:r w:rsidRPr="00A65CE0">
              <w:rPr>
                <w:b/>
                <w:bCs/>
                <w:sz w:val="48"/>
                <w:szCs w:val="22"/>
              </w:rPr>
              <w:lastRenderedPageBreak/>
              <w:t>What’s Going on in the World Wednesday</w:t>
            </w:r>
            <w:r w:rsidR="00211150">
              <w:rPr>
                <w:b/>
                <w:bCs/>
                <w:sz w:val="48"/>
                <w:szCs w:val="22"/>
              </w:rPr>
              <w:t xml:space="preserve"> </w:t>
            </w:r>
          </w:p>
        </w:tc>
      </w:tr>
      <w:tr w:rsidR="00FE7F9C" w:rsidRPr="00E7314A" w14:paraId="0918771A" w14:textId="77777777" w:rsidTr="00CB180E">
        <w:trPr>
          <w:trHeight w:val="374"/>
        </w:trPr>
        <w:tc>
          <w:tcPr>
            <w:tcW w:w="5202" w:type="dxa"/>
          </w:tcPr>
          <w:p w14:paraId="7C2077E6" w14:textId="0722532D" w:rsidR="006E596E" w:rsidRPr="00E7314A" w:rsidRDefault="006E596E" w:rsidP="00200FA9">
            <w:pPr>
              <w:pStyle w:val="IssueSubtitle"/>
            </w:pPr>
          </w:p>
        </w:tc>
        <w:tc>
          <w:tcPr>
            <w:tcW w:w="6521" w:type="dxa"/>
            <w:tcMar>
              <w:left w:w="288" w:type="dxa"/>
              <w:right w:w="0" w:type="dxa"/>
            </w:tcMar>
          </w:tcPr>
          <w:p w14:paraId="04A4A234" w14:textId="50F90095" w:rsidR="006E596E" w:rsidRPr="00E7314A" w:rsidRDefault="006E596E" w:rsidP="00200FA9">
            <w:pPr>
              <w:pStyle w:val="IssueSubtitle"/>
            </w:pPr>
          </w:p>
        </w:tc>
        <w:tc>
          <w:tcPr>
            <w:tcW w:w="2796" w:type="dxa"/>
            <w:tcMar>
              <w:left w:w="288" w:type="dxa"/>
            </w:tcMar>
          </w:tcPr>
          <w:p w14:paraId="3AEF4AE1" w14:textId="6243159F" w:rsidR="006E596E" w:rsidRPr="00E7314A" w:rsidRDefault="006E596E" w:rsidP="00200FA9">
            <w:pPr>
              <w:pStyle w:val="IssueSubtitle"/>
            </w:pPr>
          </w:p>
        </w:tc>
      </w:tr>
    </w:tbl>
    <w:tbl>
      <w:tblPr>
        <w:tblW w:w="5052" w:type="pct"/>
        <w:tblCellMar>
          <w:left w:w="0" w:type="dxa"/>
          <w:right w:w="0" w:type="dxa"/>
        </w:tblCellMar>
        <w:tblLook w:val="04A0" w:firstRow="1" w:lastRow="0" w:firstColumn="1" w:lastColumn="0" w:noHBand="0" w:noVBand="1"/>
      </w:tblPr>
      <w:tblGrid>
        <w:gridCol w:w="8928"/>
        <w:gridCol w:w="5622"/>
      </w:tblGrid>
      <w:tr w:rsidR="001B3ABC" w:rsidRPr="00E7314A" w14:paraId="02C7AE10" w14:textId="77777777" w:rsidTr="005C53CB">
        <w:trPr>
          <w:trHeight w:val="252"/>
        </w:trPr>
        <w:tc>
          <w:tcPr>
            <w:tcW w:w="8928" w:type="dxa"/>
            <w:tcBorders>
              <w:top w:val="single" w:sz="24" w:space="0" w:color="808080" w:themeColor="background1" w:themeShade="80"/>
            </w:tcBorders>
            <w:tcMar>
              <w:top w:w="259" w:type="dxa"/>
              <w:bottom w:w="259" w:type="dxa"/>
              <w:right w:w="360" w:type="dxa"/>
            </w:tcMar>
          </w:tcPr>
          <w:p w14:paraId="74EEF54A" w14:textId="77777777" w:rsidR="00D3392B" w:rsidRPr="00D3392B" w:rsidRDefault="00D3392B" w:rsidP="00D3392B">
            <w:pPr>
              <w:pStyle w:val="Heading3"/>
            </w:pPr>
            <w:r w:rsidRPr="00D3392B">
              <w:t xml:space="preserve">Easy DIY Mother’s Day 2020 gifts you can make while in quarantine </w:t>
            </w:r>
          </w:p>
          <w:p w14:paraId="3EE3946E" w14:textId="77777777" w:rsidR="00D3392B" w:rsidRDefault="00D3392B" w:rsidP="00705A2A"/>
          <w:p w14:paraId="26F0CF61" w14:textId="3D21C09B" w:rsidR="00D3392B" w:rsidRPr="00D3392B" w:rsidRDefault="00D3392B" w:rsidP="00D3392B">
            <w:r w:rsidRPr="00D3392B">
              <w:t xml:space="preserve">By Hannah </w:t>
            </w:r>
            <w:proofErr w:type="spellStart"/>
            <w:r w:rsidRPr="00D3392B">
              <w:t>Frishberg</w:t>
            </w:r>
            <w:proofErr w:type="spellEnd"/>
            <w:r w:rsidRPr="00D3392B">
              <w:t xml:space="preserve"> </w:t>
            </w:r>
            <w:r>
              <w:t xml:space="preserve">     </w:t>
            </w:r>
            <w:r w:rsidRPr="00D3392B">
              <w:t>April 27, 2020 | 6:37pm</w:t>
            </w:r>
          </w:p>
          <w:p w14:paraId="397B3766" w14:textId="795246C4" w:rsidR="00CB180E" w:rsidRPr="00705A2A" w:rsidRDefault="00CB180E" w:rsidP="00705A2A"/>
          <w:p w14:paraId="290296DE" w14:textId="4310C00C" w:rsidR="0010290F" w:rsidRDefault="00D3392B" w:rsidP="00705A2A">
            <w:r>
              <w:rPr>
                <w:noProof/>
              </w:rPr>
              <w:drawing>
                <wp:inline distT="0" distB="0" distL="0" distR="0" wp14:anchorId="73DEDDB0" wp14:editId="3E31B30B">
                  <wp:extent cx="3531098" cy="234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4303" cy="2358548"/>
                          </a:xfrm>
                          <a:prstGeom prst="rect">
                            <a:avLst/>
                          </a:prstGeom>
                          <a:noFill/>
                        </pic:spPr>
                      </pic:pic>
                    </a:graphicData>
                  </a:graphic>
                </wp:inline>
              </w:drawing>
            </w:r>
          </w:p>
          <w:p w14:paraId="74A46E23" w14:textId="0ADD4818" w:rsidR="00D3392B" w:rsidRPr="00D3392B" w:rsidRDefault="00D3392B" w:rsidP="00705A2A">
            <w:pPr>
              <w:rPr>
                <w:sz w:val="28"/>
                <w:szCs w:val="28"/>
              </w:rPr>
            </w:pPr>
          </w:p>
          <w:p w14:paraId="1A83F964" w14:textId="2F4C004E" w:rsidR="00D3392B" w:rsidRPr="00D3392B" w:rsidRDefault="00D3392B" w:rsidP="00D3392B">
            <w:pPr>
              <w:rPr>
                <w:sz w:val="22"/>
                <w:szCs w:val="22"/>
              </w:rPr>
            </w:pPr>
            <w:r w:rsidRPr="00D3392B">
              <w:rPr>
                <w:sz w:val="22"/>
                <w:szCs w:val="22"/>
              </w:rPr>
              <w:t xml:space="preserve">Many Americans will spend this Mother’s Day — Sunday, May 10 — in quarantine, but professional crafters say you likely don’t even need to leave the house to make Mom a sweet </w:t>
            </w:r>
            <w:proofErr w:type="spellStart"/>
            <w:r w:rsidRPr="00D3392B">
              <w:rPr>
                <w:sz w:val="22"/>
                <w:szCs w:val="22"/>
              </w:rPr>
              <w:t>gift.“She’s</w:t>
            </w:r>
            <w:proofErr w:type="spellEnd"/>
            <w:r w:rsidRPr="00D3392B">
              <w:rPr>
                <w:sz w:val="22"/>
                <w:szCs w:val="22"/>
              </w:rPr>
              <w:t xml:space="preserve"> not </w:t>
            </w:r>
            <w:proofErr w:type="spellStart"/>
            <w:r w:rsidRPr="00D3392B">
              <w:rPr>
                <w:sz w:val="22"/>
                <w:szCs w:val="22"/>
              </w:rPr>
              <w:t>gonna</w:t>
            </w:r>
            <w:proofErr w:type="spellEnd"/>
            <w:r w:rsidRPr="00D3392B">
              <w:rPr>
                <w:sz w:val="22"/>
                <w:szCs w:val="22"/>
              </w:rPr>
              <w:t xml:space="preserve"> want you to put yourself at risk in order to do something nice for her, especially given the circumstances,” Bushwick-based miniaturist and performance artist Heather </w:t>
            </w:r>
            <w:proofErr w:type="spellStart"/>
            <w:r w:rsidRPr="00D3392B">
              <w:rPr>
                <w:sz w:val="22"/>
                <w:szCs w:val="22"/>
              </w:rPr>
              <w:t>Morowitz</w:t>
            </w:r>
            <w:proofErr w:type="spellEnd"/>
            <w:r w:rsidRPr="00D3392B">
              <w:rPr>
                <w:sz w:val="22"/>
                <w:szCs w:val="22"/>
              </w:rPr>
              <w:t xml:space="preserve"> tells The Post. With some basic art supplies and knick-knacks from around your home, you can craft something special without even making any online orders.</w:t>
            </w:r>
          </w:p>
          <w:p w14:paraId="11B48D2D" w14:textId="77777777" w:rsidR="00D3392B" w:rsidRPr="00D3392B" w:rsidRDefault="00D3392B" w:rsidP="00D3392B">
            <w:pPr>
              <w:rPr>
                <w:sz w:val="22"/>
                <w:szCs w:val="22"/>
              </w:rPr>
            </w:pPr>
          </w:p>
          <w:p w14:paraId="54032CE5" w14:textId="77777777" w:rsidR="00D3392B" w:rsidRPr="00D3392B" w:rsidRDefault="00D3392B" w:rsidP="00D3392B">
            <w:pPr>
              <w:rPr>
                <w:sz w:val="22"/>
                <w:szCs w:val="22"/>
              </w:rPr>
            </w:pPr>
            <w:r w:rsidRPr="00D3392B">
              <w:rPr>
                <w:sz w:val="22"/>
                <w:szCs w:val="22"/>
              </w:rPr>
              <w:t xml:space="preserve">The first step is taking a look around with Mom in </w:t>
            </w:r>
            <w:proofErr w:type="spellStart"/>
            <w:proofErr w:type="gramStart"/>
            <w:r w:rsidRPr="00D3392B">
              <w:rPr>
                <w:sz w:val="22"/>
                <w:szCs w:val="22"/>
              </w:rPr>
              <w:t>mind.“</w:t>
            </w:r>
            <w:proofErr w:type="gramEnd"/>
            <w:r w:rsidRPr="00D3392B">
              <w:rPr>
                <w:sz w:val="22"/>
                <w:szCs w:val="22"/>
              </w:rPr>
              <w:t>By</w:t>
            </w:r>
            <w:proofErr w:type="spellEnd"/>
            <w:r w:rsidRPr="00D3392B">
              <w:rPr>
                <w:sz w:val="22"/>
                <w:szCs w:val="22"/>
              </w:rPr>
              <w:t xml:space="preserve"> this point you’re probably pretty familiar with the interior of your home,” says </w:t>
            </w:r>
            <w:proofErr w:type="spellStart"/>
            <w:r w:rsidRPr="00D3392B">
              <w:rPr>
                <w:sz w:val="22"/>
                <w:szCs w:val="22"/>
              </w:rPr>
              <w:t>Morowitz</w:t>
            </w:r>
            <w:proofErr w:type="spellEnd"/>
            <w:r w:rsidRPr="00D3392B">
              <w:rPr>
                <w:sz w:val="22"/>
                <w:szCs w:val="22"/>
              </w:rPr>
              <w:t xml:space="preserve">. “Start collecting any little items you might have and get them all in one place, and then you can get creative,” says </w:t>
            </w:r>
            <w:proofErr w:type="spellStart"/>
            <w:r w:rsidRPr="00D3392B">
              <w:rPr>
                <w:sz w:val="22"/>
                <w:szCs w:val="22"/>
              </w:rPr>
              <w:t>Morowitz</w:t>
            </w:r>
            <w:proofErr w:type="spellEnd"/>
            <w:r w:rsidRPr="00D3392B">
              <w:rPr>
                <w:sz w:val="22"/>
                <w:szCs w:val="22"/>
              </w:rPr>
              <w:t>, who identifies as a “hot-glue guru.”</w:t>
            </w:r>
          </w:p>
          <w:p w14:paraId="18DE368B" w14:textId="77777777" w:rsidR="00D3392B" w:rsidRPr="00D3392B" w:rsidRDefault="00D3392B" w:rsidP="00D3392B">
            <w:pPr>
              <w:rPr>
                <w:sz w:val="22"/>
                <w:szCs w:val="22"/>
              </w:rPr>
            </w:pPr>
            <w:r w:rsidRPr="00D3392B">
              <w:rPr>
                <w:sz w:val="22"/>
                <w:szCs w:val="22"/>
              </w:rPr>
              <w:t xml:space="preserve">Many households already have obvious art tools like scissors and glue as well as empty food packaging — milk cartons, paper bags and bottles — which, when paired with a small sentimental object, can be used to make an array of giftable </w:t>
            </w:r>
            <w:proofErr w:type="spellStart"/>
            <w:r w:rsidRPr="00D3392B">
              <w:rPr>
                <w:sz w:val="22"/>
                <w:szCs w:val="22"/>
              </w:rPr>
              <w:t>items.“So</w:t>
            </w:r>
            <w:proofErr w:type="spellEnd"/>
            <w:r w:rsidRPr="00D3392B">
              <w:rPr>
                <w:sz w:val="22"/>
                <w:szCs w:val="22"/>
              </w:rPr>
              <w:t xml:space="preserve"> long as there’s one thing in there that’s very special to you that you can give back to your mother, that’s really all you need,” says </w:t>
            </w:r>
            <w:proofErr w:type="spellStart"/>
            <w:r w:rsidRPr="00D3392B">
              <w:rPr>
                <w:sz w:val="22"/>
                <w:szCs w:val="22"/>
              </w:rPr>
              <w:t>Morowitz</w:t>
            </w:r>
            <w:proofErr w:type="spellEnd"/>
            <w:r w:rsidRPr="00D3392B">
              <w:rPr>
                <w:sz w:val="22"/>
                <w:szCs w:val="22"/>
              </w:rPr>
              <w:t>.</w:t>
            </w:r>
          </w:p>
          <w:p w14:paraId="1FDF34CF" w14:textId="77777777" w:rsidR="00D3392B" w:rsidRPr="00D3392B" w:rsidRDefault="00D3392B" w:rsidP="00D3392B">
            <w:pPr>
              <w:rPr>
                <w:sz w:val="22"/>
                <w:szCs w:val="22"/>
              </w:rPr>
            </w:pPr>
            <w:proofErr w:type="gramStart"/>
            <w:r w:rsidRPr="00D3392B">
              <w:rPr>
                <w:sz w:val="22"/>
                <w:szCs w:val="22"/>
              </w:rPr>
              <w:t>Here’s</w:t>
            </w:r>
            <w:proofErr w:type="gramEnd"/>
            <w:r w:rsidRPr="00D3392B">
              <w:rPr>
                <w:sz w:val="22"/>
                <w:szCs w:val="22"/>
              </w:rPr>
              <w:t xml:space="preserve"> how to make a few quick but meaningful gifts for Mom.</w:t>
            </w:r>
          </w:p>
          <w:p w14:paraId="50F9B986" w14:textId="7950E41C" w:rsidR="00D3392B" w:rsidRPr="00D3392B" w:rsidRDefault="00D3392B" w:rsidP="00D3392B">
            <w:pPr>
              <w:rPr>
                <w:b/>
                <w:bCs/>
                <w:sz w:val="22"/>
                <w:szCs w:val="22"/>
              </w:rPr>
            </w:pPr>
          </w:p>
          <w:p w14:paraId="174F18BB" w14:textId="77777777" w:rsidR="00D3392B" w:rsidRPr="00D3392B" w:rsidRDefault="00D3392B" w:rsidP="00D3392B">
            <w:pPr>
              <w:rPr>
                <w:sz w:val="22"/>
                <w:szCs w:val="22"/>
              </w:rPr>
            </w:pPr>
            <w:r w:rsidRPr="00D3392B">
              <w:rPr>
                <w:b/>
                <w:bCs/>
                <w:sz w:val="22"/>
                <w:szCs w:val="22"/>
              </w:rPr>
              <w:t>Necklaces</w:t>
            </w:r>
            <w:r w:rsidRPr="00D3392B">
              <w:rPr>
                <w:sz w:val="22"/>
                <w:szCs w:val="22"/>
              </w:rPr>
              <w:t xml:space="preserve"> are likely the simplest to make in terms of jewelry crafting, artist Tara McManus tells The Post. You’ll need a chain, a trinket and, ideally, eyehooks (earring hooks can be repurposed and used) — although a safety pin can suffice in a </w:t>
            </w:r>
            <w:proofErr w:type="spellStart"/>
            <w:r w:rsidRPr="00D3392B">
              <w:rPr>
                <w:sz w:val="22"/>
                <w:szCs w:val="22"/>
              </w:rPr>
              <w:t>pinch.“It</w:t>
            </w:r>
            <w:proofErr w:type="spellEnd"/>
            <w:r w:rsidRPr="00D3392B">
              <w:rPr>
                <w:sz w:val="22"/>
                <w:szCs w:val="22"/>
              </w:rPr>
              <w:t xml:space="preserve"> can be as simple as weaving a decorative ribbon through a chain or a belt and then adding a little charm,” McManus says.</w:t>
            </w:r>
          </w:p>
          <w:p w14:paraId="3A2BCED5" w14:textId="77777777" w:rsidR="00D3392B" w:rsidRPr="00D3392B" w:rsidRDefault="00D3392B" w:rsidP="00D3392B">
            <w:pPr>
              <w:rPr>
                <w:sz w:val="22"/>
                <w:szCs w:val="22"/>
              </w:rPr>
            </w:pPr>
          </w:p>
          <w:p w14:paraId="21D0110C" w14:textId="6110EBD1" w:rsidR="00D3392B" w:rsidRPr="00D3392B" w:rsidRDefault="00D3392B" w:rsidP="00D3392B">
            <w:pPr>
              <w:rPr>
                <w:sz w:val="22"/>
                <w:szCs w:val="22"/>
              </w:rPr>
            </w:pPr>
            <w:r w:rsidRPr="00D3392B">
              <w:rPr>
                <w:b/>
                <w:bCs/>
                <w:sz w:val="22"/>
                <w:szCs w:val="22"/>
              </w:rPr>
              <w:t xml:space="preserve">Candles </w:t>
            </w:r>
            <w:r>
              <w:rPr>
                <w:sz w:val="22"/>
                <w:szCs w:val="22"/>
              </w:rPr>
              <w:t xml:space="preserve">- </w:t>
            </w:r>
            <w:r w:rsidRPr="00D3392B">
              <w:rPr>
                <w:sz w:val="22"/>
                <w:szCs w:val="22"/>
              </w:rPr>
              <w:t xml:space="preserve">“You don’t even necessarily need to buy a fresh block of wash if you have a lot of candles at home,” says McManus. </w:t>
            </w:r>
            <w:proofErr w:type="gramStart"/>
            <w:r w:rsidRPr="00D3392B">
              <w:rPr>
                <w:sz w:val="22"/>
                <w:szCs w:val="22"/>
              </w:rPr>
              <w:t>But,</w:t>
            </w:r>
            <w:proofErr w:type="gramEnd"/>
            <w:r w:rsidRPr="00D3392B">
              <w:rPr>
                <w:sz w:val="22"/>
                <w:szCs w:val="22"/>
              </w:rPr>
              <w:t xml:space="preserve"> you’ll just need to purchase a wick if you don’t have any. “You can melt down the last bits of old candles on a stove,” McManus adds, pour it into a metal coffee can, put it back onto the stove, reheat it and pour it into a tin with sentimental value — or one you later decoupage to have </w:t>
            </w:r>
            <w:proofErr w:type="spellStart"/>
            <w:r w:rsidRPr="00D3392B">
              <w:rPr>
                <w:sz w:val="22"/>
                <w:szCs w:val="22"/>
              </w:rPr>
              <w:t>some.There</w:t>
            </w:r>
            <w:proofErr w:type="spellEnd"/>
            <w:r w:rsidRPr="00D3392B">
              <w:rPr>
                <w:sz w:val="22"/>
                <w:szCs w:val="22"/>
              </w:rPr>
              <w:t xml:space="preserve"> are also kits.</w:t>
            </w:r>
          </w:p>
          <w:p w14:paraId="5592DF32" w14:textId="77777777" w:rsidR="00D3392B" w:rsidRPr="00D3392B" w:rsidRDefault="00D3392B" w:rsidP="00D3392B">
            <w:pPr>
              <w:rPr>
                <w:sz w:val="22"/>
                <w:szCs w:val="22"/>
              </w:rPr>
            </w:pPr>
          </w:p>
          <w:p w14:paraId="6FE1AC24" w14:textId="3DE0BC10" w:rsidR="00D3392B" w:rsidRPr="00D3392B" w:rsidRDefault="00D3392B" w:rsidP="00D3392B">
            <w:pPr>
              <w:rPr>
                <w:sz w:val="22"/>
                <w:szCs w:val="22"/>
              </w:rPr>
            </w:pPr>
            <w:r w:rsidRPr="00374BF1">
              <w:rPr>
                <w:b/>
                <w:bCs/>
                <w:sz w:val="22"/>
                <w:szCs w:val="22"/>
              </w:rPr>
              <w:t xml:space="preserve">Masks </w:t>
            </w:r>
            <w:r>
              <w:rPr>
                <w:sz w:val="22"/>
                <w:szCs w:val="22"/>
              </w:rPr>
              <w:t xml:space="preserve">- </w:t>
            </w:r>
            <w:r w:rsidRPr="00D3392B">
              <w:rPr>
                <w:sz w:val="22"/>
                <w:szCs w:val="22"/>
              </w:rPr>
              <w:t>“There are a lot of patterns online,” McManus says. While some are slightly more complicated, there are also plenty of ways to make one without sewing at all. To personalize it, consider using nostalgic fabric like a set of sheets, a costume from your childhood or an old but beloved T-shirt.</w:t>
            </w:r>
          </w:p>
          <w:p w14:paraId="77581CD1" w14:textId="77777777" w:rsidR="00D3392B" w:rsidRPr="00D3392B" w:rsidRDefault="00D3392B" w:rsidP="00D3392B">
            <w:pPr>
              <w:rPr>
                <w:sz w:val="22"/>
                <w:szCs w:val="22"/>
              </w:rPr>
            </w:pPr>
          </w:p>
          <w:p w14:paraId="73D67A24" w14:textId="1606A403" w:rsidR="00D3392B" w:rsidRPr="00D3392B" w:rsidRDefault="00374BF1" w:rsidP="00D3392B">
            <w:pPr>
              <w:rPr>
                <w:sz w:val="22"/>
                <w:szCs w:val="22"/>
              </w:rPr>
            </w:pPr>
            <w:r w:rsidRPr="00374BF1">
              <w:rPr>
                <w:b/>
                <w:bCs/>
                <w:sz w:val="22"/>
                <w:szCs w:val="22"/>
              </w:rPr>
              <w:t>Rings</w:t>
            </w:r>
            <w:r>
              <w:rPr>
                <w:sz w:val="22"/>
                <w:szCs w:val="22"/>
              </w:rPr>
              <w:t xml:space="preserve"> - </w:t>
            </w:r>
            <w:r w:rsidR="00D3392B" w:rsidRPr="00D3392B">
              <w:rPr>
                <w:sz w:val="22"/>
                <w:szCs w:val="22"/>
              </w:rPr>
              <w:t xml:space="preserve">Even a total crafting newbie would have a hard time messing up creative freelancer Jessica </w:t>
            </w:r>
            <w:proofErr w:type="spellStart"/>
            <w:r w:rsidR="00D3392B" w:rsidRPr="00D3392B">
              <w:rPr>
                <w:sz w:val="22"/>
                <w:szCs w:val="22"/>
              </w:rPr>
              <w:t>Delfino’s</w:t>
            </w:r>
            <w:proofErr w:type="spellEnd"/>
            <w:r w:rsidR="00D3392B" w:rsidRPr="00D3392B">
              <w:rPr>
                <w:sz w:val="22"/>
                <w:szCs w:val="22"/>
              </w:rPr>
              <w:t xml:space="preserve"> minute rings. The sweet bling can be made in just three steps. “I use jewelry wire to shape the band — though I bet even a paper clip would do — write a word on construction paper, use a hot-glue gun to attach it to the band and then seal the word with hot glue so it doesn’t get damaged,” </w:t>
            </w:r>
            <w:proofErr w:type="spellStart"/>
            <w:r w:rsidR="00D3392B" w:rsidRPr="00D3392B">
              <w:rPr>
                <w:sz w:val="22"/>
                <w:szCs w:val="22"/>
              </w:rPr>
              <w:t>Delfino</w:t>
            </w:r>
            <w:proofErr w:type="spellEnd"/>
            <w:r w:rsidR="00D3392B" w:rsidRPr="00D3392B">
              <w:rPr>
                <w:sz w:val="22"/>
                <w:szCs w:val="22"/>
              </w:rPr>
              <w:t xml:space="preserve"> tells The Post. There are also visual instructions on her Instagram, and she sells the rings on her Etsy. </w:t>
            </w:r>
          </w:p>
          <w:p w14:paraId="30576A96" w14:textId="77777777" w:rsidR="00D3392B" w:rsidRDefault="00D3392B" w:rsidP="00D3392B">
            <w:pPr>
              <w:rPr>
                <w:sz w:val="20"/>
                <w:szCs w:val="20"/>
              </w:rPr>
            </w:pPr>
          </w:p>
          <w:p w14:paraId="2F7B855C" w14:textId="77777777" w:rsidR="00374BF1" w:rsidRDefault="00D3392B" w:rsidP="00D3392B">
            <w:pPr>
              <w:rPr>
                <w:sz w:val="22"/>
                <w:szCs w:val="22"/>
              </w:rPr>
            </w:pPr>
            <w:r w:rsidRPr="00D3392B">
              <w:rPr>
                <w:b/>
                <w:bCs/>
                <w:sz w:val="28"/>
                <w:szCs w:val="28"/>
              </w:rPr>
              <w:t>Writing Prompt</w:t>
            </w:r>
            <w:r w:rsidRPr="00D3392B">
              <w:rPr>
                <w:sz w:val="22"/>
                <w:szCs w:val="22"/>
              </w:rPr>
              <w:t xml:space="preserve">: Please set your timer for 15 minutes, and please write for the entire time. </w:t>
            </w:r>
          </w:p>
          <w:p w14:paraId="19C6DB2C" w14:textId="77777777" w:rsidR="00374BF1" w:rsidRDefault="00374BF1" w:rsidP="00D3392B">
            <w:pPr>
              <w:rPr>
                <w:sz w:val="22"/>
                <w:szCs w:val="22"/>
              </w:rPr>
            </w:pPr>
          </w:p>
          <w:p w14:paraId="4DEC04EA" w14:textId="29D88F6E" w:rsidR="00946B17" w:rsidRPr="00946B17" w:rsidRDefault="00D3392B" w:rsidP="00374BF1">
            <w:pPr>
              <w:rPr>
                <w:sz w:val="22"/>
                <w:szCs w:val="22"/>
              </w:rPr>
            </w:pPr>
            <w:r w:rsidRPr="00D3392B">
              <w:rPr>
                <w:sz w:val="22"/>
                <w:szCs w:val="22"/>
              </w:rPr>
              <w:t xml:space="preserve">Mother’s Day this year will be spent in quarantine; however, that </w:t>
            </w:r>
            <w:proofErr w:type="gramStart"/>
            <w:r w:rsidRPr="00D3392B">
              <w:rPr>
                <w:sz w:val="22"/>
                <w:szCs w:val="22"/>
              </w:rPr>
              <w:t>doesn’t</w:t>
            </w:r>
            <w:proofErr w:type="gramEnd"/>
            <w:r w:rsidRPr="00D3392B">
              <w:rPr>
                <w:sz w:val="22"/>
                <w:szCs w:val="22"/>
              </w:rPr>
              <w:t xml:space="preserve"> mean that you cannot celebrate your mom and show her how much she is appreciated.  Take this time to write your mom a heartfelt letter to show how much you deeply appreciate her. Especially during this time of quarantine. Give this letter to her on Mother’s Day.</w:t>
            </w:r>
          </w:p>
          <w:p w14:paraId="37D2C0DF" w14:textId="20A2E2C1" w:rsidR="00E524C3" w:rsidRPr="00946B17" w:rsidRDefault="00E524C3" w:rsidP="00705A2A">
            <w:pPr>
              <w:spacing w:before="100" w:beforeAutospacing="1" w:after="100" w:afterAutospacing="1"/>
              <w:rPr>
                <w:sz w:val="22"/>
                <w:szCs w:val="22"/>
              </w:rPr>
            </w:pPr>
          </w:p>
        </w:tc>
        <w:tc>
          <w:tcPr>
            <w:tcW w:w="5622" w:type="dxa"/>
            <w:tcBorders>
              <w:top w:val="single" w:sz="24" w:space="0" w:color="808080" w:themeColor="background1" w:themeShade="80"/>
            </w:tcBorders>
            <w:tcMar>
              <w:top w:w="259" w:type="dxa"/>
            </w:tcMar>
          </w:tcPr>
          <w:p w14:paraId="01D798B4" w14:textId="14E12F1A" w:rsidR="00AB13A5" w:rsidRPr="00E7314A" w:rsidRDefault="00D66BC6" w:rsidP="00AB13A5">
            <w:pPr>
              <w:pStyle w:val="Heading4"/>
            </w:pPr>
            <w:r>
              <w:t>Thoughtful Thursday</w:t>
            </w:r>
          </w:p>
          <w:p w14:paraId="78F4E159" w14:textId="0C85D1F8" w:rsidR="009F48F3" w:rsidRDefault="00C35056" w:rsidP="00AB13A5">
            <w:pPr>
              <w:pStyle w:val="AuthorName"/>
            </w:pPr>
            <w:r>
              <w:t xml:space="preserve">AUTHOR: </w:t>
            </w:r>
            <w:r w:rsidR="00374BF1">
              <w:rPr>
                <w:sz w:val="28"/>
                <w:szCs w:val="28"/>
              </w:rPr>
              <w:t>Chris Grabenstein</w:t>
            </w:r>
          </w:p>
          <w:p w14:paraId="4709E7B7" w14:textId="53BE7983" w:rsidR="00AB13A5" w:rsidRPr="009F48F3" w:rsidRDefault="00374BF1" w:rsidP="00374BF1">
            <w:pPr>
              <w:pStyle w:val="Heading4"/>
              <w:rPr>
                <w:rFonts w:cstheme="minorHAnsi"/>
                <w:iCs/>
                <w:sz w:val="22"/>
                <w:szCs w:val="22"/>
              </w:rPr>
            </w:pPr>
            <w:r>
              <w:rPr>
                <w:rFonts w:cstheme="minorHAnsi"/>
              </w:rPr>
              <w:t>Book Title</w:t>
            </w:r>
            <w:r w:rsidR="00BF6B4F" w:rsidRPr="00374BF1">
              <w:rPr>
                <w:rFonts w:cstheme="minorHAnsi"/>
              </w:rPr>
              <w:t>:</w:t>
            </w:r>
            <w:r w:rsidR="00BF6B4F" w:rsidRPr="00374BF1">
              <w:rPr>
                <w:rFonts w:cstheme="minorHAnsi"/>
                <w:iCs/>
              </w:rPr>
              <w:t xml:space="preserve"> </w:t>
            </w:r>
            <w:r>
              <w:t>-Escape from Mr. Lemoncello’s Library</w:t>
            </w:r>
          </w:p>
          <w:p w14:paraId="2DE9530C" w14:textId="4D487FB7" w:rsidR="00D66BC6" w:rsidRDefault="00D66BC6" w:rsidP="002D1206">
            <w:pPr>
              <w:jc w:val="center"/>
            </w:pPr>
          </w:p>
          <w:p w14:paraId="7158633F" w14:textId="3B2EC5C5" w:rsidR="00374BF1" w:rsidRDefault="00374BF1" w:rsidP="002D1206">
            <w:pPr>
              <w:jc w:val="center"/>
            </w:pPr>
            <w:r>
              <w:rPr>
                <w:noProof/>
              </w:rPr>
              <w:drawing>
                <wp:inline distT="0" distB="0" distL="0" distR="0" wp14:anchorId="0C65FBCC" wp14:editId="10A1CA3F">
                  <wp:extent cx="1516856" cy="23336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3976" cy="2375347"/>
                          </a:xfrm>
                          <a:prstGeom prst="rect">
                            <a:avLst/>
                          </a:prstGeom>
                        </pic:spPr>
                      </pic:pic>
                    </a:graphicData>
                  </a:graphic>
                </wp:inline>
              </w:drawing>
            </w:r>
          </w:p>
          <w:p w14:paraId="540BB729" w14:textId="33B0589C" w:rsidR="00D66BC6" w:rsidRDefault="001B3ABC" w:rsidP="00374BF1">
            <w:pPr>
              <w:jc w:val="center"/>
              <w:rPr>
                <w:i/>
                <w:iCs/>
                <w:sz w:val="16"/>
                <w:szCs w:val="20"/>
              </w:rPr>
            </w:pPr>
            <w:bookmarkStart w:id="0" w:name="_Hlk36904849"/>
            <w:r w:rsidRPr="00D66BC6">
              <w:rPr>
                <w:i/>
                <w:iCs/>
                <w:sz w:val="16"/>
                <w:szCs w:val="20"/>
              </w:rPr>
              <w:t>All photos were</w:t>
            </w:r>
            <w:r>
              <w:rPr>
                <w:i/>
                <w:iCs/>
                <w:sz w:val="16"/>
                <w:szCs w:val="20"/>
              </w:rPr>
              <w:t xml:space="preserve"> </w:t>
            </w:r>
            <w:r w:rsidRPr="00D66BC6">
              <w:rPr>
                <w:i/>
                <w:iCs/>
                <w:sz w:val="16"/>
                <w:szCs w:val="20"/>
              </w:rPr>
              <w:t>provided courtesy of Google Images</w:t>
            </w:r>
            <w:r>
              <w:rPr>
                <w:i/>
                <w:iCs/>
                <w:sz w:val="16"/>
                <w:szCs w:val="20"/>
              </w:rPr>
              <w:t>.</w:t>
            </w:r>
          </w:p>
          <w:bookmarkEnd w:id="0"/>
          <w:p w14:paraId="5DC53D6A" w14:textId="4201E34A" w:rsidR="00C35056" w:rsidRDefault="00C35056" w:rsidP="00374BF1">
            <w:pPr>
              <w:jc w:val="center"/>
            </w:pPr>
          </w:p>
          <w:p w14:paraId="775F1E65" w14:textId="263D85E8" w:rsidR="00BF6B4F" w:rsidRDefault="00374BF1" w:rsidP="00D66BC6">
            <w:hyperlink r:id="rId21" w:history="1">
              <w:r w:rsidRPr="009553EA">
                <w:rPr>
                  <w:rStyle w:val="Hyperlink"/>
                </w:rPr>
                <w:t>https://www.youtube.com/watch?v=EzFr9rZkvZE</w:t>
              </w:r>
            </w:hyperlink>
          </w:p>
          <w:p w14:paraId="21F4FEF6" w14:textId="77777777" w:rsidR="00374BF1" w:rsidRDefault="00374BF1" w:rsidP="00D66BC6"/>
          <w:p w14:paraId="26C838CC" w14:textId="2B449F8E" w:rsidR="00D66BC6" w:rsidRPr="00BF6B4F" w:rsidRDefault="00C35056" w:rsidP="00D66BC6">
            <w:pPr>
              <w:rPr>
                <w:sz w:val="22"/>
                <w:szCs w:val="22"/>
              </w:rPr>
            </w:pPr>
            <w:r w:rsidRPr="00BF6B4F">
              <w:rPr>
                <w:sz w:val="22"/>
                <w:szCs w:val="22"/>
              </w:rPr>
              <w:t xml:space="preserve">Click on the link above and watch. </w:t>
            </w:r>
            <w:r w:rsidR="00D66BC6" w:rsidRPr="00BF6B4F">
              <w:rPr>
                <w:sz w:val="22"/>
                <w:szCs w:val="22"/>
              </w:rPr>
              <w:t xml:space="preserve">Students will then respond to </w:t>
            </w:r>
            <w:proofErr w:type="gramStart"/>
            <w:r w:rsidR="00D66BC6" w:rsidRPr="00BF6B4F">
              <w:rPr>
                <w:sz w:val="22"/>
                <w:szCs w:val="22"/>
              </w:rPr>
              <w:t>whether or not</w:t>
            </w:r>
            <w:proofErr w:type="gramEnd"/>
            <w:r w:rsidR="00D66BC6" w:rsidRPr="00BF6B4F">
              <w:rPr>
                <w:sz w:val="22"/>
                <w:szCs w:val="22"/>
              </w:rPr>
              <w:t xml:space="preserve"> they would like to read that book. </w:t>
            </w:r>
            <w:r w:rsidRPr="00BF6B4F">
              <w:rPr>
                <w:sz w:val="22"/>
                <w:szCs w:val="22"/>
              </w:rPr>
              <w:t>Be</w:t>
            </w:r>
            <w:r w:rsidR="00D66BC6" w:rsidRPr="00BF6B4F">
              <w:rPr>
                <w:sz w:val="22"/>
                <w:szCs w:val="22"/>
              </w:rPr>
              <w:t xml:space="preserve"> specific in </w:t>
            </w:r>
            <w:r w:rsidRPr="00BF6B4F">
              <w:rPr>
                <w:sz w:val="22"/>
                <w:szCs w:val="22"/>
              </w:rPr>
              <w:t xml:space="preserve">your </w:t>
            </w:r>
            <w:r w:rsidR="00D66BC6" w:rsidRPr="00BF6B4F">
              <w:rPr>
                <w:sz w:val="22"/>
                <w:szCs w:val="22"/>
              </w:rPr>
              <w:t>responses. (Not simply writing “No</w:t>
            </w:r>
            <w:r w:rsidRPr="00BF6B4F">
              <w:rPr>
                <w:sz w:val="22"/>
                <w:szCs w:val="22"/>
              </w:rPr>
              <w:t>,</w:t>
            </w:r>
            <w:r w:rsidR="00D66BC6" w:rsidRPr="00BF6B4F">
              <w:rPr>
                <w:sz w:val="22"/>
                <w:szCs w:val="22"/>
              </w:rPr>
              <w:t xml:space="preserve"> because I don’t like to </w:t>
            </w:r>
            <w:r w:rsidRPr="00BF6B4F">
              <w:rPr>
                <w:sz w:val="22"/>
                <w:szCs w:val="22"/>
              </w:rPr>
              <w:t xml:space="preserve">read.” or </w:t>
            </w:r>
            <w:r w:rsidR="00D66BC6" w:rsidRPr="00BF6B4F">
              <w:rPr>
                <w:sz w:val="22"/>
                <w:szCs w:val="22"/>
              </w:rPr>
              <w:t>“No</w:t>
            </w:r>
            <w:r w:rsidRPr="00BF6B4F">
              <w:rPr>
                <w:sz w:val="22"/>
                <w:szCs w:val="22"/>
              </w:rPr>
              <w:t xml:space="preserve">, </w:t>
            </w:r>
            <w:r w:rsidR="00D66BC6" w:rsidRPr="00BF6B4F">
              <w:rPr>
                <w:sz w:val="22"/>
                <w:szCs w:val="22"/>
              </w:rPr>
              <w:t xml:space="preserve">because it doesn’t look good.”) </w:t>
            </w:r>
            <w:r w:rsidR="00246EC0" w:rsidRPr="00BF6B4F">
              <w:rPr>
                <w:sz w:val="22"/>
                <w:szCs w:val="22"/>
              </w:rPr>
              <w:t xml:space="preserve">Cite </w:t>
            </w:r>
            <w:r w:rsidR="00D66BC6" w:rsidRPr="00BF6B4F">
              <w:rPr>
                <w:sz w:val="22"/>
                <w:szCs w:val="22"/>
              </w:rPr>
              <w:t xml:space="preserve">specific examples from the excerpt or book talk that does or does not interest them. </w:t>
            </w:r>
          </w:p>
          <w:p w14:paraId="3D5E1FDE" w14:textId="5EF96EAC" w:rsidR="00246EC0" w:rsidRPr="00BF6B4F" w:rsidRDefault="00246EC0" w:rsidP="00D66BC6">
            <w:pPr>
              <w:rPr>
                <w:sz w:val="22"/>
                <w:szCs w:val="22"/>
              </w:rPr>
            </w:pPr>
          </w:p>
          <w:p w14:paraId="2D0B8E14" w14:textId="4E6BA911" w:rsidR="00AB13A5" w:rsidRPr="00BF6B4F" w:rsidRDefault="00246EC0" w:rsidP="005442C9">
            <w:pPr>
              <w:rPr>
                <w:sz w:val="22"/>
                <w:szCs w:val="22"/>
              </w:rPr>
            </w:pPr>
            <w:r w:rsidRPr="00BF6B4F">
              <w:rPr>
                <w:sz w:val="22"/>
                <w:szCs w:val="22"/>
              </w:rPr>
              <w:t>Finally, tell me what you are reading on you own and what you would like to read next.</w:t>
            </w:r>
          </w:p>
          <w:p w14:paraId="2F565CF9" w14:textId="07C189E2" w:rsidR="00AB13A5" w:rsidRPr="00E217B6" w:rsidRDefault="00246EC0" w:rsidP="00A65CE0">
            <w:pPr>
              <w:pStyle w:val="Heading5"/>
            </w:pPr>
            <w:r w:rsidRPr="00246EC0">
              <w:t>Free Write Friday</w:t>
            </w:r>
          </w:p>
          <w:p w14:paraId="7C815AF8" w14:textId="5CA18F63" w:rsidR="00246EC0" w:rsidRPr="00246EC0" w:rsidRDefault="00246EC0" w:rsidP="00246EC0">
            <w:pPr>
              <w:pStyle w:val="AuthorName"/>
              <w:rPr>
                <w:rStyle w:val="Strong"/>
              </w:rPr>
            </w:pPr>
            <w:r w:rsidRPr="00246EC0">
              <w:rPr>
                <w:rStyle w:val="Strong"/>
              </w:rPr>
              <w:t xml:space="preserve">Students will write about how their week has been. Some examples to </w:t>
            </w:r>
            <w:r w:rsidRPr="001B3ABC">
              <w:rPr>
                <w:rStyle w:val="Strong"/>
              </w:rPr>
              <w:t xml:space="preserve">help you </w:t>
            </w:r>
            <w:r w:rsidRPr="00246EC0">
              <w:rPr>
                <w:rStyle w:val="Strong"/>
              </w:rPr>
              <w:t>get started are listed below</w:t>
            </w:r>
            <w:r w:rsidR="001B3ABC">
              <w:rPr>
                <w:rStyle w:val="Strong"/>
              </w:rPr>
              <w:t>:</w:t>
            </w:r>
          </w:p>
          <w:p w14:paraId="74922FA1" w14:textId="29DB9232" w:rsidR="00246EC0" w:rsidRPr="00BF6B4F" w:rsidRDefault="00246EC0" w:rsidP="00246EC0">
            <w:pPr>
              <w:rPr>
                <w:sz w:val="22"/>
                <w:szCs w:val="22"/>
              </w:rPr>
            </w:pPr>
            <w:r w:rsidRPr="00BF6B4F">
              <w:rPr>
                <w:sz w:val="22"/>
                <w:szCs w:val="22"/>
              </w:rPr>
              <w:t>Discuss how your daily life has been disrupted.</w:t>
            </w:r>
            <w:r w:rsidR="001B3ABC" w:rsidRPr="00BF6B4F">
              <w:rPr>
                <w:sz w:val="22"/>
                <w:szCs w:val="22"/>
              </w:rPr>
              <w:t xml:space="preserve"> </w:t>
            </w:r>
            <w:r w:rsidRPr="00BF6B4F">
              <w:rPr>
                <w:sz w:val="22"/>
                <w:szCs w:val="22"/>
              </w:rPr>
              <w:t>Capture how this virus has disrupted your school year—including sporting events, concerts, assemblies, dances.</w:t>
            </w:r>
            <w:r w:rsidR="001B3ABC" w:rsidRPr="00BF6B4F">
              <w:rPr>
                <w:sz w:val="22"/>
                <w:szCs w:val="22"/>
              </w:rPr>
              <w:t xml:space="preserve"> </w:t>
            </w:r>
            <w:r w:rsidRPr="00BF6B4F">
              <w:rPr>
                <w:sz w:val="22"/>
                <w:szCs w:val="22"/>
              </w:rPr>
              <w:t>Share the effect it has had on your friends and family.</w:t>
            </w:r>
          </w:p>
          <w:p w14:paraId="77FF247C" w14:textId="77777777" w:rsidR="001B3ABC" w:rsidRPr="00BF6B4F" w:rsidRDefault="001B3ABC" w:rsidP="00246EC0">
            <w:pPr>
              <w:rPr>
                <w:sz w:val="22"/>
                <w:szCs w:val="22"/>
              </w:rPr>
            </w:pPr>
          </w:p>
          <w:p w14:paraId="77E32ABE" w14:textId="09AFD52D" w:rsidR="001B3ABC" w:rsidRPr="00BF6B4F" w:rsidRDefault="00246EC0" w:rsidP="00246EC0">
            <w:pPr>
              <w:rPr>
                <w:sz w:val="22"/>
                <w:szCs w:val="22"/>
              </w:rPr>
            </w:pPr>
            <w:r w:rsidRPr="00BF6B4F">
              <w:rPr>
                <w:sz w:val="22"/>
                <w:szCs w:val="22"/>
              </w:rPr>
              <w:t>Discuss the situation with a friend or relative and write about this discussion.</w:t>
            </w:r>
            <w:r w:rsidR="005442C9" w:rsidRPr="00BF6B4F">
              <w:rPr>
                <w:sz w:val="22"/>
                <w:szCs w:val="22"/>
              </w:rPr>
              <w:t xml:space="preserve"> </w:t>
            </w:r>
            <w:r w:rsidRPr="00BF6B4F">
              <w:rPr>
                <w:sz w:val="22"/>
                <w:szCs w:val="22"/>
              </w:rPr>
              <w:t>Respond to any seed about the crisis you find interesting. A “seed” can be an article, a TV broadcast, a Ted</w:t>
            </w:r>
            <w:r w:rsidR="00072206" w:rsidRPr="00BF6B4F">
              <w:rPr>
                <w:sz w:val="22"/>
                <w:szCs w:val="22"/>
              </w:rPr>
              <w:t xml:space="preserve"> T</w:t>
            </w:r>
            <w:r w:rsidRPr="00BF6B4F">
              <w:rPr>
                <w:sz w:val="22"/>
                <w:szCs w:val="22"/>
              </w:rPr>
              <w:t>alk</w:t>
            </w:r>
            <w:r w:rsidR="00072206" w:rsidRPr="00BF6B4F">
              <w:rPr>
                <w:sz w:val="22"/>
                <w:szCs w:val="22"/>
              </w:rPr>
              <w:t>s</w:t>
            </w:r>
            <w:r w:rsidRPr="00BF6B4F">
              <w:rPr>
                <w:sz w:val="22"/>
                <w:szCs w:val="22"/>
              </w:rPr>
              <w:t xml:space="preserve">, a tweet, a photograph, a podcast, a film, an Instagram (or another online) post, a TikTok video, a political cartoon—anything that spurs some thinking about the crisis. </w:t>
            </w:r>
          </w:p>
          <w:p w14:paraId="38FF5394" w14:textId="02FA89C4" w:rsidR="001B3ABC" w:rsidRPr="00BF6B4F" w:rsidRDefault="001B3ABC" w:rsidP="00246EC0">
            <w:pPr>
              <w:rPr>
                <w:sz w:val="22"/>
                <w:szCs w:val="22"/>
              </w:rPr>
            </w:pPr>
          </w:p>
          <w:p w14:paraId="5E64CE0C" w14:textId="195D01D1" w:rsidR="00246EC0" w:rsidRPr="00BF6B4F" w:rsidRDefault="00246EC0" w:rsidP="00246EC0">
            <w:pPr>
              <w:rPr>
                <w:sz w:val="22"/>
                <w:szCs w:val="22"/>
              </w:rPr>
            </w:pPr>
            <w:r w:rsidRPr="00BF6B4F">
              <w:rPr>
                <w:sz w:val="22"/>
                <w:szCs w:val="22"/>
              </w:rPr>
              <w:t>Write across genres: poetry, dialogue (just capture a conversation between people), description, etc. Zoom in on a moment you experience; discuss songs that capture these events for you. Find and respond to charts and graphs worth thinking about.</w:t>
            </w:r>
            <w:r w:rsidR="00A65CE0" w:rsidRPr="00BF6B4F">
              <w:rPr>
                <w:sz w:val="22"/>
                <w:szCs w:val="22"/>
              </w:rPr>
              <w:t xml:space="preserve"> </w:t>
            </w:r>
            <w:r w:rsidRPr="00BF6B4F">
              <w:rPr>
                <w:sz w:val="22"/>
                <w:szCs w:val="22"/>
              </w:rPr>
              <w:t>Think about drawing or sketching your ideas and writing from those.</w:t>
            </w:r>
          </w:p>
          <w:p w14:paraId="7E4D9E87" w14:textId="23E654AB" w:rsidR="00C722CA" w:rsidRPr="00E7314A" w:rsidRDefault="00C722CA" w:rsidP="00AB13A5"/>
        </w:tc>
      </w:tr>
    </w:tbl>
    <w:p w14:paraId="35FBF38B" w14:textId="3E847DA7" w:rsidR="002020CD" w:rsidRPr="00E7314A" w:rsidRDefault="002020CD" w:rsidP="00374BF1"/>
    <w:sectPr w:rsidR="002020CD" w:rsidRPr="00E7314A" w:rsidSect="007A377F">
      <w:footerReference w:type="default" r:id="rId22"/>
      <w:headerReference w:type="first" r:id="rId23"/>
      <w:footerReference w:type="first" r:id="rId24"/>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DF311" w14:textId="77777777" w:rsidR="00641BA0" w:rsidRDefault="00641BA0" w:rsidP="00A4086C">
      <w:r>
        <w:separator/>
      </w:r>
    </w:p>
    <w:p w14:paraId="023283F5" w14:textId="77777777" w:rsidR="00641BA0" w:rsidRDefault="00641BA0" w:rsidP="00A4086C"/>
  </w:endnote>
  <w:endnote w:type="continuationSeparator" w:id="0">
    <w:p w14:paraId="149BACF0" w14:textId="77777777" w:rsidR="00641BA0" w:rsidRDefault="00641BA0" w:rsidP="00A4086C">
      <w:r>
        <w:continuationSeparator/>
      </w:r>
    </w:p>
    <w:p w14:paraId="33462491" w14:textId="77777777" w:rsidR="00641BA0" w:rsidRDefault="00641BA0"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0A37F" w14:textId="764BF39B" w:rsidR="00E96F61" w:rsidRPr="0096098B" w:rsidRDefault="00E217B6" w:rsidP="0096098B">
    <w:pPr>
      <w:pStyle w:val="Footer"/>
      <w:jc w:val="left"/>
    </w:pPr>
    <w:r>
      <w:rPr>
        <w:noProof/>
        <w:lang w:val="en-AU" w:eastAsia="en-AU"/>
      </w:rPr>
      <mc:AlternateContent>
        <mc:Choice Requires="wps">
          <w:drawing>
            <wp:anchor distT="0" distB="0" distL="114300" distR="114300" simplePos="0" relativeHeight="251666432" behindDoc="0" locked="0" layoutInCell="1" allowOverlap="1" wp14:anchorId="5ACD68A2" wp14:editId="1533FB47">
              <wp:simplePos x="0" y="0"/>
              <wp:positionH relativeFrom="page">
                <wp:posOffset>457200</wp:posOffset>
              </wp:positionH>
              <wp:positionV relativeFrom="page">
                <wp:posOffset>14912340</wp:posOffset>
              </wp:positionV>
              <wp:extent cx="9144000" cy="374904"/>
              <wp:effectExtent l="0" t="0" r="0" b="6350"/>
              <wp:wrapNone/>
              <wp:docPr id="24"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rgbClr val="1F497D"/>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2C666BD4" id="Rectangle 58" o:spid="_x0000_s1026" style="position:absolute;margin-left:36pt;margin-top:1174.2pt;width:10in;height:29.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" fillcolor="#1f497d"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DD7E" w14:textId="0B1C5FC2" w:rsidR="00E96F61" w:rsidRPr="00E96F61" w:rsidRDefault="00E96F61" w:rsidP="002C5E34">
    <w:pPr>
      <w:pStyle w:val="Footer"/>
    </w:pPr>
    <w:r>
      <w:rPr>
        <w:noProof/>
        <w:lang w:val="en-AU" w:eastAsia="en-AU"/>
      </w:rPr>
      <mc:AlternateContent>
        <mc:Choice Requires="wps">
          <w:drawing>
            <wp:anchor distT="0" distB="0" distL="114300" distR="114300" simplePos="0" relativeHeight="251664384" behindDoc="0" locked="0" layoutInCell="1" allowOverlap="1" wp14:anchorId="1E249C29" wp14:editId="7D87A1E3">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37D0FF19"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394C7" w14:textId="77777777" w:rsidR="00641BA0" w:rsidRDefault="00641BA0" w:rsidP="00A4086C">
      <w:r>
        <w:separator/>
      </w:r>
    </w:p>
    <w:p w14:paraId="517F83B0" w14:textId="77777777" w:rsidR="00641BA0" w:rsidRDefault="00641BA0" w:rsidP="00A4086C"/>
  </w:footnote>
  <w:footnote w:type="continuationSeparator" w:id="0">
    <w:p w14:paraId="29D4A709" w14:textId="77777777" w:rsidR="00641BA0" w:rsidRDefault="00641BA0" w:rsidP="00A4086C">
      <w:r>
        <w:continuationSeparator/>
      </w:r>
    </w:p>
    <w:p w14:paraId="5E18C12F" w14:textId="77777777" w:rsidR="00641BA0" w:rsidRDefault="00641BA0"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600" w:firstRow="0" w:lastRow="0" w:firstColumn="0" w:lastColumn="0" w:noHBand="1" w:noVBand="1"/>
    </w:tblPr>
    <w:tblGrid>
      <w:gridCol w:w="14390"/>
    </w:tblGrid>
    <w:tr w:rsidR="000F107E" w14:paraId="1CD9D728" w14:textId="77777777" w:rsidTr="00587E7D">
      <w:tc>
        <w:tcPr>
          <w:tcW w:w="14390" w:type="dxa"/>
          <w:shd w:val="clear" w:color="auto" w:fill="1F497D" w:themeFill="text2"/>
          <w:tcMar>
            <w:top w:w="317" w:type="dxa"/>
            <w:left w:w="115" w:type="dxa"/>
            <w:bottom w:w="317" w:type="dxa"/>
            <w:right w:w="115" w:type="dxa"/>
          </w:tcMar>
        </w:tcPr>
        <w:p w14:paraId="05B8D510" w14:textId="71966E59" w:rsidR="003B3F72" w:rsidRPr="00361846" w:rsidRDefault="003B3F72" w:rsidP="003B3F72">
          <w:pPr>
            <w:rPr>
              <w:rStyle w:val="Strong"/>
            </w:rPr>
          </w:pPr>
        </w:p>
        <w:p w14:paraId="1B94219A" w14:textId="77777777" w:rsidR="000F107E" w:rsidRDefault="000F107E" w:rsidP="000F107E"/>
      </w:tc>
    </w:tr>
    <w:tr w:rsidR="000F107E" w14:paraId="1C2AEA57" w14:textId="77777777" w:rsidTr="00587E7D">
      <w:tc>
        <w:tcPr>
          <w:tcW w:w="14390" w:type="dxa"/>
          <w:tcMar>
            <w:top w:w="245" w:type="dxa"/>
            <w:left w:w="115" w:type="dxa"/>
            <w:right w:w="115" w:type="dxa"/>
          </w:tcMar>
        </w:tcPr>
        <w:p w14:paraId="6C1FD493" w14:textId="7416493D" w:rsidR="000F107E" w:rsidRDefault="000F107E" w:rsidP="000F107E">
          <w:pPr>
            <w:pStyle w:val="Date"/>
          </w:pPr>
          <w:r w:rsidRPr="000E3FFB">
            <w:t xml:space="preserve">  </w:t>
          </w:r>
          <w:sdt>
            <w:sdtPr>
              <w:alias w:val="Day"/>
              <w:tag w:val=""/>
              <w:id w:val="1781150532"/>
              <w:placeholder>
                <w:docPart w:val="5F1D213755D641D3B2272C278531BF4C"/>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509F3">
                <w:t xml:space="preserve">mAY </w:t>
              </w:r>
              <w:r w:rsidR="003479F9">
                <w:t>4-8</w:t>
              </w:r>
              <w:r w:rsidR="00A43EF8">
                <w:t>, 2020</w:t>
              </w:r>
            </w:sdtContent>
          </w:sdt>
          <w:r w:rsidRPr="000E3FFB">
            <w:t xml:space="preserve">  / </w:t>
          </w:r>
          <w:r w:rsidR="0096098B">
            <w:t>Horn lake middle school</w:t>
          </w:r>
        </w:p>
      </w:tc>
    </w:tr>
  </w:tbl>
  <w:p w14:paraId="356CC47A" w14:textId="77777777" w:rsidR="00E96F61" w:rsidRPr="000E3FFB" w:rsidRDefault="00E674D6" w:rsidP="000F107E">
    <w:r w:rsidRPr="000F107E">
      <w:rPr>
        <w:noProof/>
      </w:rPr>
      <mc:AlternateContent>
        <mc:Choice Requires="wps">
          <w:drawing>
            <wp:anchor distT="0" distB="0" distL="114300" distR="114300" simplePos="0" relativeHeight="251659264" behindDoc="1" locked="0" layoutInCell="1" allowOverlap="1" wp14:anchorId="4EBBF797" wp14:editId="1C164A14">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1160913A"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6047E"/>
    <w:multiLevelType w:val="hybridMultilevel"/>
    <w:tmpl w:val="29EC8674"/>
    <w:lvl w:ilvl="0" w:tplc="04090001">
      <w:start w:val="1"/>
      <w:numFmt w:val="bullet"/>
      <w:lvlText w:val=""/>
      <w:lvlJc w:val="left"/>
      <w:pPr>
        <w:ind w:left="720" w:hanging="360"/>
      </w:pPr>
      <w:rPr>
        <w:rFonts w:ascii="Symbol" w:hAnsi="Symbol" w:hint="default"/>
      </w:rPr>
    </w:lvl>
    <w:lvl w:ilvl="1" w:tplc="7F98798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550E6B"/>
    <w:multiLevelType w:val="multilevel"/>
    <w:tmpl w:val="97F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387962"/>
    <w:multiLevelType w:val="hybridMultilevel"/>
    <w:tmpl w:val="D0BE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F50"/>
    <w:rsid w:val="0000051B"/>
    <w:rsid w:val="00012E26"/>
    <w:rsid w:val="00022169"/>
    <w:rsid w:val="000231DB"/>
    <w:rsid w:val="00063F7F"/>
    <w:rsid w:val="00072206"/>
    <w:rsid w:val="000750F7"/>
    <w:rsid w:val="00093BD8"/>
    <w:rsid w:val="000A224A"/>
    <w:rsid w:val="000B4333"/>
    <w:rsid w:val="000D2037"/>
    <w:rsid w:val="000D6F56"/>
    <w:rsid w:val="000E3FFB"/>
    <w:rsid w:val="000E4CC0"/>
    <w:rsid w:val="000F107E"/>
    <w:rsid w:val="000F71CB"/>
    <w:rsid w:val="0010290F"/>
    <w:rsid w:val="00143079"/>
    <w:rsid w:val="001523D7"/>
    <w:rsid w:val="00172E4F"/>
    <w:rsid w:val="001A5F31"/>
    <w:rsid w:val="001B3ABC"/>
    <w:rsid w:val="001D0AC7"/>
    <w:rsid w:val="001D76C3"/>
    <w:rsid w:val="00200FA9"/>
    <w:rsid w:val="002020CD"/>
    <w:rsid w:val="00211150"/>
    <w:rsid w:val="00223529"/>
    <w:rsid w:val="00230283"/>
    <w:rsid w:val="00246EC0"/>
    <w:rsid w:val="00261E3A"/>
    <w:rsid w:val="002817F6"/>
    <w:rsid w:val="002B66B5"/>
    <w:rsid w:val="002C5E34"/>
    <w:rsid w:val="002D08C9"/>
    <w:rsid w:val="002D1206"/>
    <w:rsid w:val="003020EC"/>
    <w:rsid w:val="003123DA"/>
    <w:rsid w:val="003204C4"/>
    <w:rsid w:val="00335DF1"/>
    <w:rsid w:val="003479F9"/>
    <w:rsid w:val="00367465"/>
    <w:rsid w:val="00374BF1"/>
    <w:rsid w:val="00381DB7"/>
    <w:rsid w:val="003A79C0"/>
    <w:rsid w:val="003B3F72"/>
    <w:rsid w:val="003E7D92"/>
    <w:rsid w:val="004149AF"/>
    <w:rsid w:val="004608E9"/>
    <w:rsid w:val="00470E21"/>
    <w:rsid w:val="0049664B"/>
    <w:rsid w:val="00496D3F"/>
    <w:rsid w:val="004C06CD"/>
    <w:rsid w:val="004C7470"/>
    <w:rsid w:val="004E46B3"/>
    <w:rsid w:val="004F26B2"/>
    <w:rsid w:val="005343CD"/>
    <w:rsid w:val="00543649"/>
    <w:rsid w:val="005442C9"/>
    <w:rsid w:val="00555903"/>
    <w:rsid w:val="005711A8"/>
    <w:rsid w:val="00580149"/>
    <w:rsid w:val="00587E7D"/>
    <w:rsid w:val="0059446E"/>
    <w:rsid w:val="005A2093"/>
    <w:rsid w:val="005C4C08"/>
    <w:rsid w:val="005C53CB"/>
    <w:rsid w:val="005F2206"/>
    <w:rsid w:val="005F7E8C"/>
    <w:rsid w:val="00623BAC"/>
    <w:rsid w:val="00633279"/>
    <w:rsid w:val="00641BA0"/>
    <w:rsid w:val="006458E8"/>
    <w:rsid w:val="00654F8C"/>
    <w:rsid w:val="006B246D"/>
    <w:rsid w:val="006C7368"/>
    <w:rsid w:val="006D509C"/>
    <w:rsid w:val="006E0DC4"/>
    <w:rsid w:val="006E596E"/>
    <w:rsid w:val="00705A2A"/>
    <w:rsid w:val="00716E61"/>
    <w:rsid w:val="00721871"/>
    <w:rsid w:val="00724F53"/>
    <w:rsid w:val="007347D3"/>
    <w:rsid w:val="0076002E"/>
    <w:rsid w:val="007A377F"/>
    <w:rsid w:val="007D5EDF"/>
    <w:rsid w:val="0080274A"/>
    <w:rsid w:val="00824AF8"/>
    <w:rsid w:val="0087004D"/>
    <w:rsid w:val="008841E9"/>
    <w:rsid w:val="008966C0"/>
    <w:rsid w:val="008E0720"/>
    <w:rsid w:val="008E34E1"/>
    <w:rsid w:val="008F27D8"/>
    <w:rsid w:val="00900E0D"/>
    <w:rsid w:val="009222AE"/>
    <w:rsid w:val="0092642A"/>
    <w:rsid w:val="00940811"/>
    <w:rsid w:val="00946B17"/>
    <w:rsid w:val="0096098B"/>
    <w:rsid w:val="00977992"/>
    <w:rsid w:val="009C0851"/>
    <w:rsid w:val="009C1CD2"/>
    <w:rsid w:val="009F48F3"/>
    <w:rsid w:val="009F4A0F"/>
    <w:rsid w:val="00A11745"/>
    <w:rsid w:val="00A15039"/>
    <w:rsid w:val="00A17D09"/>
    <w:rsid w:val="00A37FA5"/>
    <w:rsid w:val="00A4086C"/>
    <w:rsid w:val="00A43EF8"/>
    <w:rsid w:val="00A53D48"/>
    <w:rsid w:val="00A65CE0"/>
    <w:rsid w:val="00AA4797"/>
    <w:rsid w:val="00AB13A5"/>
    <w:rsid w:val="00AC24C1"/>
    <w:rsid w:val="00AF5AFD"/>
    <w:rsid w:val="00B10F04"/>
    <w:rsid w:val="00B42612"/>
    <w:rsid w:val="00B509F3"/>
    <w:rsid w:val="00B70471"/>
    <w:rsid w:val="00B80A43"/>
    <w:rsid w:val="00B979F8"/>
    <w:rsid w:val="00BB3F50"/>
    <w:rsid w:val="00BC778E"/>
    <w:rsid w:val="00BE77EF"/>
    <w:rsid w:val="00BF6B4F"/>
    <w:rsid w:val="00BF7006"/>
    <w:rsid w:val="00C07D74"/>
    <w:rsid w:val="00C124FE"/>
    <w:rsid w:val="00C31739"/>
    <w:rsid w:val="00C317BE"/>
    <w:rsid w:val="00C35056"/>
    <w:rsid w:val="00C722CA"/>
    <w:rsid w:val="00C86615"/>
    <w:rsid w:val="00C907CB"/>
    <w:rsid w:val="00CA4EE4"/>
    <w:rsid w:val="00CB180E"/>
    <w:rsid w:val="00CB38DF"/>
    <w:rsid w:val="00CD3F66"/>
    <w:rsid w:val="00CF454A"/>
    <w:rsid w:val="00D12C2C"/>
    <w:rsid w:val="00D3392B"/>
    <w:rsid w:val="00D66BC6"/>
    <w:rsid w:val="00D90CAB"/>
    <w:rsid w:val="00DA71B3"/>
    <w:rsid w:val="00DB39BE"/>
    <w:rsid w:val="00DD2548"/>
    <w:rsid w:val="00DD774E"/>
    <w:rsid w:val="00E03278"/>
    <w:rsid w:val="00E217B6"/>
    <w:rsid w:val="00E24BBE"/>
    <w:rsid w:val="00E339B9"/>
    <w:rsid w:val="00E47FD9"/>
    <w:rsid w:val="00E524C3"/>
    <w:rsid w:val="00E5732F"/>
    <w:rsid w:val="00E674D6"/>
    <w:rsid w:val="00E7314A"/>
    <w:rsid w:val="00E821D6"/>
    <w:rsid w:val="00E96F61"/>
    <w:rsid w:val="00EA635F"/>
    <w:rsid w:val="00EA7581"/>
    <w:rsid w:val="00ED7B16"/>
    <w:rsid w:val="00EE15AE"/>
    <w:rsid w:val="00F627CE"/>
    <w:rsid w:val="00F652B2"/>
    <w:rsid w:val="00FD60FD"/>
    <w:rsid w:val="00FE1DAD"/>
    <w:rsid w:val="00FE7F9C"/>
    <w:rsid w:val="00FF2972"/>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A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98B"/>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character" w:styleId="Strong">
    <w:name w:val="Strong"/>
    <w:basedOn w:val="DefaultParagraphFont"/>
    <w:uiPriority w:val="22"/>
    <w:qFormat/>
    <w:rsid w:val="003B3F72"/>
    <w:rPr>
      <w:b/>
      <w:bCs/>
    </w:rPr>
  </w:style>
  <w:style w:type="character" w:styleId="Hyperlink">
    <w:name w:val="Hyperlink"/>
    <w:basedOn w:val="DefaultParagraphFont"/>
    <w:uiPriority w:val="99"/>
    <w:unhideWhenUsed/>
    <w:rsid w:val="00FF2972"/>
    <w:rPr>
      <w:color w:val="0000FF"/>
      <w:u w:val="single"/>
    </w:rPr>
  </w:style>
  <w:style w:type="character" w:styleId="FollowedHyperlink">
    <w:name w:val="FollowedHyperlink"/>
    <w:basedOn w:val="DefaultParagraphFont"/>
    <w:uiPriority w:val="99"/>
    <w:semiHidden/>
    <w:unhideWhenUsed/>
    <w:rsid w:val="00FF2972"/>
    <w:rPr>
      <w:color w:val="800080" w:themeColor="followedHyperlink"/>
      <w:u w:val="single"/>
    </w:rPr>
  </w:style>
  <w:style w:type="character" w:styleId="UnresolvedMention">
    <w:name w:val="Unresolved Mention"/>
    <w:basedOn w:val="DefaultParagraphFont"/>
    <w:uiPriority w:val="99"/>
    <w:semiHidden/>
    <w:unhideWhenUsed/>
    <w:rsid w:val="00960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19533">
      <w:bodyDiv w:val="1"/>
      <w:marLeft w:val="0"/>
      <w:marRight w:val="0"/>
      <w:marTop w:val="0"/>
      <w:marBottom w:val="0"/>
      <w:divBdr>
        <w:top w:val="none" w:sz="0" w:space="0" w:color="auto"/>
        <w:left w:val="none" w:sz="0" w:space="0" w:color="auto"/>
        <w:bottom w:val="none" w:sz="0" w:space="0" w:color="auto"/>
        <w:right w:val="none" w:sz="0" w:space="0" w:color="auto"/>
      </w:divBdr>
    </w:div>
    <w:div w:id="171654095">
      <w:bodyDiv w:val="1"/>
      <w:marLeft w:val="0"/>
      <w:marRight w:val="0"/>
      <w:marTop w:val="0"/>
      <w:marBottom w:val="0"/>
      <w:divBdr>
        <w:top w:val="none" w:sz="0" w:space="0" w:color="auto"/>
        <w:left w:val="none" w:sz="0" w:space="0" w:color="auto"/>
        <w:bottom w:val="none" w:sz="0" w:space="0" w:color="auto"/>
        <w:right w:val="none" w:sz="0" w:space="0" w:color="auto"/>
      </w:divBdr>
      <w:divsChild>
        <w:div w:id="1857189704">
          <w:marLeft w:val="0"/>
          <w:marRight w:val="0"/>
          <w:marTop w:val="0"/>
          <w:marBottom w:val="0"/>
          <w:divBdr>
            <w:top w:val="none" w:sz="0" w:space="0" w:color="auto"/>
            <w:left w:val="none" w:sz="0" w:space="0" w:color="auto"/>
            <w:bottom w:val="none" w:sz="0" w:space="0" w:color="auto"/>
            <w:right w:val="none" w:sz="0" w:space="0" w:color="auto"/>
          </w:divBdr>
        </w:div>
        <w:div w:id="593129339">
          <w:marLeft w:val="0"/>
          <w:marRight w:val="0"/>
          <w:marTop w:val="0"/>
          <w:marBottom w:val="0"/>
          <w:divBdr>
            <w:top w:val="none" w:sz="0" w:space="0" w:color="auto"/>
            <w:left w:val="none" w:sz="0" w:space="0" w:color="auto"/>
            <w:bottom w:val="none" w:sz="0" w:space="0" w:color="auto"/>
            <w:right w:val="none" w:sz="0" w:space="0" w:color="auto"/>
          </w:divBdr>
        </w:div>
        <w:div w:id="1693608132">
          <w:marLeft w:val="0"/>
          <w:marRight w:val="0"/>
          <w:marTop w:val="0"/>
          <w:marBottom w:val="0"/>
          <w:divBdr>
            <w:top w:val="none" w:sz="0" w:space="0" w:color="auto"/>
            <w:left w:val="none" w:sz="0" w:space="0" w:color="auto"/>
            <w:bottom w:val="none" w:sz="0" w:space="0" w:color="auto"/>
            <w:right w:val="none" w:sz="0" w:space="0" w:color="auto"/>
          </w:divBdr>
        </w:div>
        <w:div w:id="1610702938">
          <w:marLeft w:val="0"/>
          <w:marRight w:val="0"/>
          <w:marTop w:val="0"/>
          <w:marBottom w:val="0"/>
          <w:divBdr>
            <w:top w:val="none" w:sz="0" w:space="0" w:color="auto"/>
            <w:left w:val="none" w:sz="0" w:space="0" w:color="auto"/>
            <w:bottom w:val="none" w:sz="0" w:space="0" w:color="auto"/>
            <w:right w:val="none" w:sz="0" w:space="0" w:color="auto"/>
          </w:divBdr>
        </w:div>
        <w:div w:id="328675645">
          <w:marLeft w:val="0"/>
          <w:marRight w:val="0"/>
          <w:marTop w:val="0"/>
          <w:marBottom w:val="0"/>
          <w:divBdr>
            <w:top w:val="none" w:sz="0" w:space="0" w:color="auto"/>
            <w:left w:val="none" w:sz="0" w:space="0" w:color="auto"/>
            <w:bottom w:val="none" w:sz="0" w:space="0" w:color="auto"/>
            <w:right w:val="none" w:sz="0" w:space="0" w:color="auto"/>
          </w:divBdr>
        </w:div>
      </w:divsChild>
    </w:div>
    <w:div w:id="675353355">
      <w:bodyDiv w:val="1"/>
      <w:marLeft w:val="0"/>
      <w:marRight w:val="0"/>
      <w:marTop w:val="0"/>
      <w:marBottom w:val="0"/>
      <w:divBdr>
        <w:top w:val="none" w:sz="0" w:space="0" w:color="auto"/>
        <w:left w:val="none" w:sz="0" w:space="0" w:color="auto"/>
        <w:bottom w:val="none" w:sz="0" w:space="0" w:color="auto"/>
        <w:right w:val="none" w:sz="0" w:space="0" w:color="auto"/>
      </w:divBdr>
    </w:div>
    <w:div w:id="676231582">
      <w:bodyDiv w:val="1"/>
      <w:marLeft w:val="0"/>
      <w:marRight w:val="0"/>
      <w:marTop w:val="0"/>
      <w:marBottom w:val="0"/>
      <w:divBdr>
        <w:top w:val="none" w:sz="0" w:space="0" w:color="auto"/>
        <w:left w:val="none" w:sz="0" w:space="0" w:color="auto"/>
        <w:bottom w:val="none" w:sz="0" w:space="0" w:color="auto"/>
        <w:right w:val="none" w:sz="0" w:space="0" w:color="auto"/>
      </w:divBdr>
    </w:div>
    <w:div w:id="839272389">
      <w:bodyDiv w:val="1"/>
      <w:marLeft w:val="0"/>
      <w:marRight w:val="0"/>
      <w:marTop w:val="0"/>
      <w:marBottom w:val="0"/>
      <w:divBdr>
        <w:top w:val="none" w:sz="0" w:space="0" w:color="auto"/>
        <w:left w:val="none" w:sz="0" w:space="0" w:color="auto"/>
        <w:bottom w:val="none" w:sz="0" w:space="0" w:color="auto"/>
        <w:right w:val="none" w:sz="0" w:space="0" w:color="auto"/>
      </w:divBdr>
    </w:div>
    <w:div w:id="1177386852">
      <w:bodyDiv w:val="1"/>
      <w:marLeft w:val="0"/>
      <w:marRight w:val="0"/>
      <w:marTop w:val="0"/>
      <w:marBottom w:val="0"/>
      <w:divBdr>
        <w:top w:val="none" w:sz="0" w:space="0" w:color="auto"/>
        <w:left w:val="none" w:sz="0" w:space="0" w:color="auto"/>
        <w:bottom w:val="none" w:sz="0" w:space="0" w:color="auto"/>
        <w:right w:val="none" w:sz="0" w:space="0" w:color="auto"/>
      </w:divBdr>
    </w:div>
    <w:div w:id="1440417184">
      <w:bodyDiv w:val="1"/>
      <w:marLeft w:val="0"/>
      <w:marRight w:val="0"/>
      <w:marTop w:val="0"/>
      <w:marBottom w:val="0"/>
      <w:divBdr>
        <w:top w:val="none" w:sz="0" w:space="0" w:color="auto"/>
        <w:left w:val="none" w:sz="0" w:space="0" w:color="auto"/>
        <w:bottom w:val="none" w:sz="0" w:space="0" w:color="auto"/>
        <w:right w:val="none" w:sz="0" w:space="0" w:color="auto"/>
      </w:divBdr>
      <w:divsChild>
        <w:div w:id="815728602">
          <w:marLeft w:val="0"/>
          <w:marRight w:val="0"/>
          <w:marTop w:val="0"/>
          <w:marBottom w:val="0"/>
          <w:divBdr>
            <w:top w:val="none" w:sz="0" w:space="0" w:color="auto"/>
            <w:left w:val="none" w:sz="0" w:space="0" w:color="auto"/>
            <w:bottom w:val="none" w:sz="0" w:space="0" w:color="auto"/>
            <w:right w:val="none" w:sz="0" w:space="0" w:color="auto"/>
          </w:divBdr>
        </w:div>
        <w:div w:id="1263613187">
          <w:marLeft w:val="0"/>
          <w:marRight w:val="0"/>
          <w:marTop w:val="0"/>
          <w:marBottom w:val="0"/>
          <w:divBdr>
            <w:top w:val="none" w:sz="0" w:space="0" w:color="auto"/>
            <w:left w:val="none" w:sz="0" w:space="0" w:color="auto"/>
            <w:bottom w:val="none" w:sz="0" w:space="0" w:color="auto"/>
            <w:right w:val="none" w:sz="0" w:space="0" w:color="auto"/>
          </w:divBdr>
        </w:div>
      </w:divsChild>
    </w:div>
    <w:div w:id="1587494116">
      <w:bodyDiv w:val="1"/>
      <w:marLeft w:val="0"/>
      <w:marRight w:val="0"/>
      <w:marTop w:val="0"/>
      <w:marBottom w:val="0"/>
      <w:divBdr>
        <w:top w:val="none" w:sz="0" w:space="0" w:color="auto"/>
        <w:left w:val="none" w:sz="0" w:space="0" w:color="auto"/>
        <w:bottom w:val="none" w:sz="0" w:space="0" w:color="auto"/>
        <w:right w:val="none" w:sz="0" w:space="0" w:color="auto"/>
      </w:divBdr>
      <w:divsChild>
        <w:div w:id="1336493729">
          <w:marLeft w:val="0"/>
          <w:marRight w:val="0"/>
          <w:marTop w:val="0"/>
          <w:marBottom w:val="0"/>
          <w:divBdr>
            <w:top w:val="none" w:sz="0" w:space="0" w:color="auto"/>
            <w:left w:val="none" w:sz="0" w:space="0" w:color="auto"/>
            <w:bottom w:val="none" w:sz="0" w:space="0" w:color="auto"/>
            <w:right w:val="none" w:sz="0" w:space="0" w:color="auto"/>
          </w:divBdr>
        </w:div>
        <w:div w:id="578369008">
          <w:marLeft w:val="0"/>
          <w:marRight w:val="0"/>
          <w:marTop w:val="0"/>
          <w:marBottom w:val="0"/>
          <w:divBdr>
            <w:top w:val="none" w:sz="0" w:space="0" w:color="auto"/>
            <w:left w:val="none" w:sz="0" w:space="0" w:color="auto"/>
            <w:bottom w:val="none" w:sz="0" w:space="0" w:color="auto"/>
            <w:right w:val="none" w:sz="0" w:space="0" w:color="auto"/>
          </w:divBdr>
        </w:div>
      </w:divsChild>
    </w:div>
    <w:div w:id="1741712990">
      <w:bodyDiv w:val="1"/>
      <w:marLeft w:val="0"/>
      <w:marRight w:val="0"/>
      <w:marTop w:val="0"/>
      <w:marBottom w:val="0"/>
      <w:divBdr>
        <w:top w:val="none" w:sz="0" w:space="0" w:color="auto"/>
        <w:left w:val="none" w:sz="0" w:space="0" w:color="auto"/>
        <w:bottom w:val="none" w:sz="0" w:space="0" w:color="auto"/>
        <w:right w:val="none" w:sz="0" w:space="0" w:color="auto"/>
      </w:divBdr>
    </w:div>
    <w:div w:id="1815953256">
      <w:bodyDiv w:val="1"/>
      <w:marLeft w:val="0"/>
      <w:marRight w:val="0"/>
      <w:marTop w:val="0"/>
      <w:marBottom w:val="0"/>
      <w:divBdr>
        <w:top w:val="none" w:sz="0" w:space="0" w:color="auto"/>
        <w:left w:val="none" w:sz="0" w:space="0" w:color="auto"/>
        <w:bottom w:val="none" w:sz="0" w:space="0" w:color="auto"/>
        <w:right w:val="none" w:sz="0" w:space="0" w:color="auto"/>
      </w:divBdr>
      <w:divsChild>
        <w:div w:id="735594501">
          <w:marLeft w:val="0"/>
          <w:marRight w:val="0"/>
          <w:marTop w:val="0"/>
          <w:marBottom w:val="0"/>
          <w:divBdr>
            <w:top w:val="none" w:sz="0" w:space="0" w:color="auto"/>
            <w:left w:val="none" w:sz="0" w:space="0" w:color="auto"/>
            <w:bottom w:val="none" w:sz="0" w:space="0" w:color="auto"/>
            <w:right w:val="none" w:sz="0" w:space="0" w:color="auto"/>
          </w:divBdr>
        </w:div>
        <w:div w:id="12415427">
          <w:marLeft w:val="0"/>
          <w:marRight w:val="0"/>
          <w:marTop w:val="0"/>
          <w:marBottom w:val="0"/>
          <w:divBdr>
            <w:top w:val="none" w:sz="0" w:space="0" w:color="auto"/>
            <w:left w:val="none" w:sz="0" w:space="0" w:color="auto"/>
            <w:bottom w:val="none" w:sz="0" w:space="0" w:color="auto"/>
            <w:right w:val="none" w:sz="0" w:space="0" w:color="auto"/>
          </w:divBdr>
        </w:div>
        <w:div w:id="17690412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reload=9&amp;v=dvr2n9q8t3I&amp;feature=youtu.be" TargetMode="External"/><Relationship Id="rId18" Type="http://schemas.openxmlformats.org/officeDocument/2006/relationships/image" Target="media/image3.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youtube.com/watch?v=EzFr9rZkvZ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nam02.safelinks.protection.outlook.com/?url=http%3A%2F%2Fwww.yourdailypoem.com%2Flistpoem.jsp%3Fpoem_id%3D1824&amp;data=02%7C01%7Ckerri.hall%40dcsms.org%7C3e1d8ddf0be14ed021c908d7ee22dbff%7Cc0e0fae0e822484a9b1afbd5723e240a%7C0%7C0%7C637239705805976240&amp;sdata=ahx%2FsgCugtLyYSKbZzHNRhNC0Z1ItI6KKDj7C9uhaF8%3D&amp;reserved=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m02.safelinks.protection.outlook.com/?url=http%3A%2F%2Fwww.yourdailypoem.com%2Flistpoem.jsp%3Fpoem_id%3D1824&amp;data=02%7C01%7Ckerri.hall%40dcsms.org%7C3e1d8ddf0be14ed021c908d7ee22dbff%7Cc0e0fae0e822484a9b1afbd5723e240a%7C0%7C0%7C637239705805976240&amp;sdata=ahx%2FsgCugtLyYSKbZzHNRhNC0Z1ItI6KKDj7C9uhaF8%3D&amp;reserved=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youtube.com/watch?reload=9&amp;v=dvr2n9q8t3I&amp;feature=youtu.be"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DESKTOP-1RA5FAS.000.001.002\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57DE38E3D14BB2ADD2C160B7DBE06F"/>
        <w:category>
          <w:name w:val="General"/>
          <w:gallery w:val="placeholder"/>
        </w:category>
        <w:types>
          <w:type w:val="bbPlcHdr"/>
        </w:types>
        <w:behaviors>
          <w:behavior w:val="content"/>
        </w:behaviors>
        <w:guid w:val="{6C30C895-CAC6-44CA-AC90-ACCEC9C0E3D8}"/>
      </w:docPartPr>
      <w:docPartBody>
        <w:p w:rsidR="005E6FF0" w:rsidRDefault="00CF3E21">
          <w:pPr>
            <w:pStyle w:val="A657DE38E3D14BB2ADD2C160B7DBE06F"/>
          </w:pPr>
          <w:r>
            <w:t>Newspaper</w:t>
          </w:r>
        </w:p>
      </w:docPartBody>
    </w:docPart>
    <w:docPart>
      <w:docPartPr>
        <w:name w:val="D2F330C6BFC44979B6AFACB199DAB0CE"/>
        <w:category>
          <w:name w:val="General"/>
          <w:gallery w:val="placeholder"/>
        </w:category>
        <w:types>
          <w:type w:val="bbPlcHdr"/>
        </w:types>
        <w:behaviors>
          <w:behavior w:val="content"/>
        </w:behaviors>
        <w:guid w:val="{C5DE0B66-5D98-45B4-A135-E884397BE82B}"/>
      </w:docPartPr>
      <w:docPartBody>
        <w:p w:rsidR="005E6FF0" w:rsidRDefault="00CF3E21">
          <w:pPr>
            <w:pStyle w:val="D2F330C6BFC44979B6AFACB199DAB0CE"/>
          </w:pPr>
          <w:r w:rsidRPr="00E7314A">
            <w:t>Title related to pic</w:t>
          </w:r>
        </w:p>
      </w:docPartBody>
    </w:docPart>
    <w:docPart>
      <w:docPartPr>
        <w:name w:val="5F1D213755D641D3B2272C278531BF4C"/>
        <w:category>
          <w:name w:val="General"/>
          <w:gallery w:val="placeholder"/>
        </w:category>
        <w:types>
          <w:type w:val="bbPlcHdr"/>
        </w:types>
        <w:behaviors>
          <w:behavior w:val="content"/>
        </w:behaviors>
        <w:guid w:val="{D6622CFE-4988-41F3-A1EF-7A547EC124DC}"/>
      </w:docPartPr>
      <w:docPartBody>
        <w:p w:rsidR="005E6FF0" w:rsidRDefault="00CF3E21">
          <w:pPr>
            <w:pStyle w:val="5F1D213755D641D3B2272C278531BF4C"/>
          </w:pPr>
          <w:r w:rsidRPr="00CB38DF">
            <w:t>KEYWORD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21"/>
    <w:rsid w:val="00077CB8"/>
    <w:rsid w:val="00185AC1"/>
    <w:rsid w:val="001F2ACC"/>
    <w:rsid w:val="00231257"/>
    <w:rsid w:val="002D66A9"/>
    <w:rsid w:val="005E6FF0"/>
    <w:rsid w:val="00781292"/>
    <w:rsid w:val="00821127"/>
    <w:rsid w:val="00951E85"/>
    <w:rsid w:val="00A2351D"/>
    <w:rsid w:val="00CF3E21"/>
    <w:rsid w:val="00DA4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57DE38E3D14BB2ADD2C160B7DBE06F">
    <w:name w:val="A657DE38E3D14BB2ADD2C160B7DBE06F"/>
  </w:style>
  <w:style w:type="paragraph" w:customStyle="1" w:styleId="E26F05E15B7D47CBAFA5008DCF954FE7">
    <w:name w:val="E26F05E15B7D47CBAFA5008DCF954FE7"/>
  </w:style>
  <w:style w:type="paragraph" w:customStyle="1" w:styleId="A85C3F6F2B9D45879B9A92D5E6527C30">
    <w:name w:val="A85C3F6F2B9D45879B9A92D5E6527C30"/>
  </w:style>
  <w:style w:type="paragraph" w:customStyle="1" w:styleId="D2F330C6BFC44979B6AFACB199DAB0CE">
    <w:name w:val="D2F330C6BFC44979B6AFACB199DAB0CE"/>
  </w:style>
  <w:style w:type="paragraph" w:customStyle="1" w:styleId="D69C3379401D42AF81C300E5686339E3">
    <w:name w:val="D69C3379401D42AF81C300E5686339E3"/>
  </w:style>
  <w:style w:type="paragraph" w:customStyle="1" w:styleId="BAA4E654F2644F539DF11AA55CCFF627">
    <w:name w:val="BAA4E654F2644F539DF11AA55CCFF627"/>
  </w:style>
  <w:style w:type="paragraph" w:customStyle="1" w:styleId="2B28A388C2DE4AE4BB6EF328AD9683D2">
    <w:name w:val="2B28A388C2DE4AE4BB6EF328AD9683D2"/>
  </w:style>
  <w:style w:type="paragraph" w:customStyle="1" w:styleId="14FA3FD519084BFDBA96DA969B1C1F1A">
    <w:name w:val="14FA3FD519084BFDBA96DA969B1C1F1A"/>
  </w:style>
  <w:style w:type="paragraph" w:customStyle="1" w:styleId="FFA4C4B6E432441286FE935DAB3786F0">
    <w:name w:val="FFA4C4B6E432441286FE935DAB3786F0"/>
  </w:style>
  <w:style w:type="paragraph" w:customStyle="1" w:styleId="7E613D987B044550B48945281F3DBF43">
    <w:name w:val="7E613D987B044550B48945281F3DBF43"/>
  </w:style>
  <w:style w:type="paragraph" w:customStyle="1" w:styleId="FEE45155B83A48F1B6108A641B817ADE">
    <w:name w:val="FEE45155B83A48F1B6108A641B817ADE"/>
  </w:style>
  <w:style w:type="paragraph" w:customStyle="1" w:styleId="53ED2F32CE334F85B60FB30EC26574F2">
    <w:name w:val="53ED2F32CE334F85B60FB30EC26574F2"/>
  </w:style>
  <w:style w:type="paragraph" w:customStyle="1" w:styleId="79A2F4789C0E4898BA50D8CBEF66D2B4">
    <w:name w:val="79A2F4789C0E4898BA50D8CBEF66D2B4"/>
  </w:style>
  <w:style w:type="paragraph" w:customStyle="1" w:styleId="D116FDBA705645F0B694721DA013A3A8">
    <w:name w:val="D116FDBA705645F0B694721DA013A3A8"/>
  </w:style>
  <w:style w:type="paragraph" w:customStyle="1" w:styleId="6D8F62ACDA5F44C49A5BD4575455132D">
    <w:name w:val="6D8F62ACDA5F44C49A5BD4575455132D"/>
  </w:style>
  <w:style w:type="paragraph" w:customStyle="1" w:styleId="21A3DF298BBE446BAA603594C9009F0F">
    <w:name w:val="21A3DF298BBE446BAA603594C9009F0F"/>
  </w:style>
  <w:style w:type="paragraph" w:customStyle="1" w:styleId="6B1D0C0F56424FC38A448F4200427A83">
    <w:name w:val="6B1D0C0F56424FC38A448F4200427A83"/>
  </w:style>
  <w:style w:type="paragraph" w:customStyle="1" w:styleId="BB17102407324092AEDA2A9C6DF8339F">
    <w:name w:val="BB17102407324092AEDA2A9C6DF8339F"/>
  </w:style>
  <w:style w:type="paragraph" w:customStyle="1" w:styleId="C2019B6253CA49CF990C6D00B86D3BE3">
    <w:name w:val="C2019B6253CA49CF990C6D00B86D3BE3"/>
  </w:style>
  <w:style w:type="paragraph" w:customStyle="1" w:styleId="713E23E76B8741F881372C3990F6276A">
    <w:name w:val="713E23E76B8741F881372C3990F6276A"/>
  </w:style>
  <w:style w:type="paragraph" w:customStyle="1" w:styleId="D9A757A7E23C4BE99168F57C30550375">
    <w:name w:val="D9A757A7E23C4BE99168F57C30550375"/>
  </w:style>
  <w:style w:type="paragraph" w:customStyle="1" w:styleId="EAD8E57F2497456FBEADEF81B8725CA7">
    <w:name w:val="EAD8E57F2497456FBEADEF81B8725CA7"/>
  </w:style>
  <w:style w:type="paragraph" w:customStyle="1" w:styleId="807C594D346D4AC298AD15F5C83F2BF1">
    <w:name w:val="807C594D346D4AC298AD15F5C83F2BF1"/>
  </w:style>
  <w:style w:type="paragraph" w:customStyle="1" w:styleId="164F34867EB449779049570A93D601CD">
    <w:name w:val="164F34867EB449779049570A93D601CD"/>
  </w:style>
  <w:style w:type="paragraph" w:customStyle="1" w:styleId="359CB947B2B046D9ADFF4B3F1F08AF02">
    <w:name w:val="359CB947B2B046D9ADFF4B3F1F08AF02"/>
  </w:style>
  <w:style w:type="paragraph" w:customStyle="1" w:styleId="D6F7ACED1D71463EA52FC5425AC27907">
    <w:name w:val="D6F7ACED1D71463EA52FC5425AC27907"/>
  </w:style>
  <w:style w:type="paragraph" w:customStyle="1" w:styleId="21E20F755C29447B872903B4F83B6AE5">
    <w:name w:val="21E20F755C29447B872903B4F83B6AE5"/>
  </w:style>
  <w:style w:type="paragraph" w:customStyle="1" w:styleId="FCA9BE0EFFBE4D2E92F7DDB8CDE5536F">
    <w:name w:val="FCA9BE0EFFBE4D2E92F7DDB8CDE5536F"/>
  </w:style>
  <w:style w:type="paragraph" w:customStyle="1" w:styleId="ECBC6CF7066F405981954A0F8A9EED1D">
    <w:name w:val="ECBC6CF7066F405981954A0F8A9EED1D"/>
  </w:style>
  <w:style w:type="paragraph" w:customStyle="1" w:styleId="0A30A12C18294FF586DC2E29881B571E">
    <w:name w:val="0A30A12C18294FF586DC2E29881B571E"/>
  </w:style>
  <w:style w:type="paragraph" w:customStyle="1" w:styleId="3F95E03464584FD9A5BCB044011190C3">
    <w:name w:val="3F95E03464584FD9A5BCB044011190C3"/>
  </w:style>
  <w:style w:type="paragraph" w:customStyle="1" w:styleId="B0370C99FCA7455A9BD86D369518F881">
    <w:name w:val="B0370C99FCA7455A9BD86D369518F881"/>
  </w:style>
  <w:style w:type="paragraph" w:customStyle="1" w:styleId="C653A5CD01734F3A92E95F46A3858852">
    <w:name w:val="C653A5CD01734F3A92E95F46A3858852"/>
  </w:style>
  <w:style w:type="paragraph" w:customStyle="1" w:styleId="57AEBAFAEDCB41C392D7686E7381A4B4">
    <w:name w:val="57AEBAFAEDCB41C392D7686E7381A4B4"/>
  </w:style>
  <w:style w:type="paragraph" w:customStyle="1" w:styleId="2D2455E6B1534FD785255A20E416E104">
    <w:name w:val="2D2455E6B1534FD785255A20E416E104"/>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rPr>
  </w:style>
  <w:style w:type="character" w:customStyle="1" w:styleId="BodyTextChar">
    <w:name w:val="Body Text Char"/>
    <w:basedOn w:val="DefaultParagraphFont"/>
    <w:link w:val="BodyText"/>
    <w:uiPriority w:val="2"/>
    <w:semiHidden/>
    <w:rPr>
      <w:rFonts w:eastAsiaTheme="minorHAnsi"/>
      <w:sz w:val="24"/>
      <w:szCs w:val="24"/>
    </w:rPr>
  </w:style>
  <w:style w:type="paragraph" w:customStyle="1" w:styleId="A9B6F0907BC4410A929B42224AC2AE04">
    <w:name w:val="A9B6F0907BC4410A929B42224AC2AE04"/>
  </w:style>
  <w:style w:type="paragraph" w:customStyle="1" w:styleId="9936BD443C7C47C983AEB37105DA3580">
    <w:name w:val="9936BD443C7C47C983AEB37105DA3580"/>
  </w:style>
  <w:style w:type="paragraph" w:customStyle="1" w:styleId="440486EEDE684BDE9C2AC432B18755F2">
    <w:name w:val="440486EEDE684BDE9C2AC432B18755F2"/>
  </w:style>
  <w:style w:type="paragraph" w:customStyle="1" w:styleId="28CF600282E4451CBA485AABA9F6A623">
    <w:name w:val="28CF600282E4451CBA485AABA9F6A623"/>
  </w:style>
  <w:style w:type="paragraph" w:customStyle="1" w:styleId="256344C8382847B28754E3F3D6B2A84A">
    <w:name w:val="256344C8382847B28754E3F3D6B2A84A"/>
  </w:style>
  <w:style w:type="paragraph" w:customStyle="1" w:styleId="2A87F3A94A6243A5ABB5DA645FC6A93E">
    <w:name w:val="2A87F3A94A6243A5ABB5DA645FC6A93E"/>
  </w:style>
  <w:style w:type="paragraph" w:customStyle="1" w:styleId="E12F9C7E04544890A4163E28CD90871B">
    <w:name w:val="E12F9C7E04544890A4163E28CD90871B"/>
  </w:style>
  <w:style w:type="paragraph" w:customStyle="1" w:styleId="FE957FA972EE4A8192130380194B566C">
    <w:name w:val="FE957FA972EE4A8192130380194B566C"/>
  </w:style>
  <w:style w:type="paragraph" w:customStyle="1" w:styleId="E94C85412AEC48668D7BE7B45DDA4D67">
    <w:name w:val="E94C85412AEC48668D7BE7B45DDA4D67"/>
  </w:style>
  <w:style w:type="paragraph" w:customStyle="1" w:styleId="D030F00C49E84BBA95E96D7444450C47">
    <w:name w:val="D030F00C49E84BBA95E96D7444450C47"/>
  </w:style>
  <w:style w:type="paragraph" w:customStyle="1" w:styleId="21472E4C0D004D3282CB6D45AD7AC121">
    <w:name w:val="21472E4C0D004D3282CB6D45AD7AC121"/>
  </w:style>
  <w:style w:type="paragraph" w:customStyle="1" w:styleId="6EDD335608684DE09C225331AC0A1904">
    <w:name w:val="6EDD335608684DE09C225331AC0A1904"/>
  </w:style>
  <w:style w:type="paragraph" w:customStyle="1" w:styleId="0B6EA32B04FD4C36AB28664458B70A09">
    <w:name w:val="0B6EA32B04FD4C36AB28664458B70A09"/>
  </w:style>
  <w:style w:type="paragraph" w:customStyle="1" w:styleId="26D53E123F18458997094024CBAF00D0">
    <w:name w:val="26D53E123F18458997094024CBAF00D0"/>
  </w:style>
  <w:style w:type="paragraph" w:customStyle="1" w:styleId="DFCEF7FDE3AB4911AC00A6C9B2D4CFE5">
    <w:name w:val="DFCEF7FDE3AB4911AC00A6C9B2D4CFE5"/>
  </w:style>
  <w:style w:type="paragraph" w:customStyle="1" w:styleId="19A9F123EB4B4A8A8B267A010CA41F28">
    <w:name w:val="19A9F123EB4B4A8A8B267A010CA41F28"/>
  </w:style>
  <w:style w:type="paragraph" w:customStyle="1" w:styleId="B3140DFCD0604E909505E5108D97CAB5">
    <w:name w:val="B3140DFCD0604E909505E5108D97CAB5"/>
  </w:style>
  <w:style w:type="paragraph" w:customStyle="1" w:styleId="4AB284CA7D8B4F5D88318AA7556F7B0D">
    <w:name w:val="4AB284CA7D8B4F5D88318AA7556F7B0D"/>
  </w:style>
  <w:style w:type="paragraph" w:customStyle="1" w:styleId="F96B598AFA7149168B22ABCA84AFA6B7">
    <w:name w:val="F96B598AFA7149168B22ABCA84AFA6B7"/>
  </w:style>
  <w:style w:type="paragraph" w:customStyle="1" w:styleId="5F1D213755D641D3B2272C278531BF4C">
    <w:name w:val="5F1D213755D641D3B2272C278531BF4C"/>
  </w:style>
  <w:style w:type="paragraph" w:customStyle="1" w:styleId="B92FCCDC77D04598B03D8FB33BBB3B36">
    <w:name w:val="B92FCCDC77D04598B03D8FB33BBB3B36"/>
  </w:style>
  <w:style w:type="paragraph" w:customStyle="1" w:styleId="669F5EFD66F2484E9AFE7D8D635774D4">
    <w:name w:val="669F5EFD66F2484E9AFE7D8D635774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March 30</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9D4D2436-8606-49CA-A21A-0E63CB5D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2</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6th GRADE ELA</vt:lpstr>
    </vt:vector>
  </TitlesOfParts>
  <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6th GRADE ELA</dc:title>
  <dc:creator/>
  <cp:lastModifiedBy/>
  <cp:revision>1</cp:revision>
  <dcterms:created xsi:type="dcterms:W3CDTF">2020-05-03T17:17:00Z</dcterms:created>
  <dcterms:modified xsi:type="dcterms:W3CDTF">2020-05-03T17:17:00Z</dcterms:modified>
  <cp:category>mAY 4-8, 2020</cp:category>
  <cp:contentStatus>WEEK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