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2699"/>
        <w:gridCol w:w="1979"/>
        <w:gridCol w:w="2973"/>
      </w:tblGrid>
      <w:tr w:rsidR="00CF445F" w:rsidRPr="00C9238F" w:rsidTr="00FD13DD">
        <w:tc>
          <w:tcPr>
            <w:tcW w:w="913" w:type="pct"/>
            <w:vAlign w:val="bottom"/>
          </w:tcPr>
          <w:p w:rsidR="00CF445F" w:rsidRPr="00FD13DD" w:rsidRDefault="00CF445F" w:rsidP="00CF445F">
            <w:pPr>
              <w:spacing w:before="24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>Grade Level</w:t>
            </w:r>
          </w:p>
        </w:tc>
        <w:tc>
          <w:tcPr>
            <w:tcW w:w="1442" w:type="pct"/>
            <w:tcBorders>
              <w:bottom w:val="single" w:sz="4" w:space="0" w:color="auto"/>
            </w:tcBorders>
            <w:vAlign w:val="bottom"/>
          </w:tcPr>
          <w:p w:rsidR="00CF445F" w:rsidRPr="00FD13DD" w:rsidRDefault="00CF445F" w:rsidP="00576892">
            <w:pPr>
              <w:spacing w:before="240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057" w:type="pct"/>
            <w:vAlign w:val="bottom"/>
          </w:tcPr>
          <w:p w:rsidR="00CF445F" w:rsidRPr="00FD13DD" w:rsidRDefault="00CF445F" w:rsidP="00CF445F">
            <w:pPr>
              <w:spacing w:before="240"/>
              <w:jc w:val="right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>Phone Number</w:t>
            </w:r>
          </w:p>
        </w:tc>
        <w:tc>
          <w:tcPr>
            <w:tcW w:w="1588" w:type="pct"/>
            <w:tcBorders>
              <w:bottom w:val="single" w:sz="4" w:space="0" w:color="auto"/>
            </w:tcBorders>
            <w:vAlign w:val="bottom"/>
          </w:tcPr>
          <w:p w:rsidR="00CF445F" w:rsidRPr="00FD13DD" w:rsidRDefault="00CF445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F445F" w:rsidRPr="00C9238F" w:rsidTr="00FD13DD">
        <w:sdt>
          <w:sdtPr>
            <w:rPr>
              <w:sz w:val="24"/>
              <w:szCs w:val="24"/>
            </w:rPr>
            <w:id w:val="-1470592894"/>
            <w:placeholder>
              <w:docPart w:val="8516A84682BF4C89B7C79A3FF31D8E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3" w:type="pct"/>
                <w:vAlign w:val="bottom"/>
              </w:tcPr>
              <w:p w:rsidR="00CF445F" w:rsidRPr="00FD13DD" w:rsidRDefault="00CF445F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FD13DD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1442" w:type="pct"/>
            <w:tcBorders>
              <w:bottom w:val="single" w:sz="4" w:space="0" w:color="auto"/>
            </w:tcBorders>
            <w:vAlign w:val="bottom"/>
          </w:tcPr>
          <w:p w:rsidR="00CF445F" w:rsidRPr="00FD13DD" w:rsidRDefault="00CF445F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057" w:type="pct"/>
            <w:vAlign w:val="bottom"/>
          </w:tcPr>
          <w:p w:rsidR="00CF445F" w:rsidRPr="00FD13DD" w:rsidRDefault="00CF445F" w:rsidP="00CF445F">
            <w:pPr>
              <w:spacing w:before="240"/>
              <w:jc w:val="right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>First Name</w:t>
            </w:r>
          </w:p>
        </w:tc>
        <w:tc>
          <w:tcPr>
            <w:tcW w:w="1588" w:type="pct"/>
            <w:tcBorders>
              <w:bottom w:val="single" w:sz="4" w:space="0" w:color="auto"/>
            </w:tcBorders>
            <w:vAlign w:val="bottom"/>
          </w:tcPr>
          <w:p w:rsidR="00CF445F" w:rsidRPr="00FD13DD" w:rsidRDefault="00CF445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:rsidTr="00FD13DD">
        <w:tc>
          <w:tcPr>
            <w:tcW w:w="913" w:type="pct"/>
            <w:vAlign w:val="bottom"/>
          </w:tcPr>
          <w:p w:rsidR="00C9238F" w:rsidRPr="00FD13DD" w:rsidRDefault="00CF445F" w:rsidP="00CF445F">
            <w:pPr>
              <w:spacing w:before="24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>Parent Name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FD13DD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:rsidTr="00FD13DD">
        <w:tc>
          <w:tcPr>
            <w:tcW w:w="913" w:type="pct"/>
            <w:vAlign w:val="bottom"/>
          </w:tcPr>
          <w:p w:rsidR="00C9238F" w:rsidRPr="00FD13DD" w:rsidRDefault="00CF445F" w:rsidP="00CF445F">
            <w:pPr>
              <w:spacing w:before="24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>Email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FD13DD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C9238F" w:rsidRPr="00FD13DD" w:rsidRDefault="00C9238F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CF445F" w:rsidRPr="00C9238F" w:rsidTr="00E71E8F">
        <w:tc>
          <w:tcPr>
            <w:tcW w:w="5000" w:type="pct"/>
            <w:gridSpan w:val="4"/>
            <w:vAlign w:val="bottom"/>
          </w:tcPr>
          <w:p w:rsidR="00E665D8" w:rsidRDefault="00CF445F" w:rsidP="00E665D8">
            <w:pPr>
              <w:spacing w:before="120"/>
              <w:rPr>
                <w:b/>
                <w:sz w:val="24"/>
                <w:szCs w:val="24"/>
              </w:rPr>
            </w:pPr>
            <w:r w:rsidRPr="00FD13DD">
              <w:rPr>
                <w:b/>
                <w:sz w:val="24"/>
                <w:szCs w:val="24"/>
              </w:rPr>
              <w:t xml:space="preserve">The </w:t>
            </w:r>
            <w:r w:rsidR="00E665D8">
              <w:rPr>
                <w:b/>
                <w:sz w:val="24"/>
                <w:szCs w:val="24"/>
              </w:rPr>
              <w:t>third</w:t>
            </w:r>
            <w:r w:rsidRPr="00FD13DD">
              <w:rPr>
                <w:b/>
                <w:sz w:val="24"/>
                <w:szCs w:val="24"/>
              </w:rPr>
              <w:t xml:space="preserve"> 9 weeks begins </w:t>
            </w:r>
            <w:r w:rsidR="00E665D8">
              <w:rPr>
                <w:b/>
                <w:sz w:val="24"/>
                <w:szCs w:val="24"/>
              </w:rPr>
              <w:t>Monday</w:t>
            </w:r>
            <w:r w:rsidRPr="00FD13DD">
              <w:rPr>
                <w:b/>
                <w:sz w:val="24"/>
                <w:szCs w:val="24"/>
              </w:rPr>
              <w:t xml:space="preserve">, </w:t>
            </w:r>
            <w:r w:rsidR="00E665D8">
              <w:rPr>
                <w:b/>
                <w:sz w:val="24"/>
                <w:szCs w:val="24"/>
              </w:rPr>
              <w:t xml:space="preserve">February 1, 2021.  </w:t>
            </w:r>
          </w:p>
          <w:p w:rsidR="00CF445F" w:rsidRPr="00FD13DD" w:rsidRDefault="00E665D8" w:rsidP="00E665D8">
            <w:pPr>
              <w:spacing w:before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FORMS MUST be received no later than 3:00 pm on Tuesday, January 19</w:t>
            </w:r>
            <w:r w:rsidRPr="00E665D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C9238F" w:rsidRPr="00C9238F" w:rsidTr="00620078">
        <w:tc>
          <w:tcPr>
            <w:tcW w:w="913" w:type="pct"/>
            <w:vAlign w:val="bottom"/>
          </w:tcPr>
          <w:p w:rsidR="00C9238F" w:rsidRPr="00FD13DD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7" w:type="pct"/>
            <w:gridSpan w:val="3"/>
            <w:vAlign w:val="bottom"/>
          </w:tcPr>
          <w:p w:rsidR="00C9238F" w:rsidRPr="00FD13DD" w:rsidRDefault="00CF445F" w:rsidP="00576892">
            <w:pPr>
              <w:spacing w:before="12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 xml:space="preserve">I want </w:t>
            </w:r>
            <w:r w:rsidR="00E71E8F" w:rsidRPr="00FD13DD">
              <w:rPr>
                <w:sz w:val="24"/>
                <w:szCs w:val="24"/>
              </w:rPr>
              <w:t xml:space="preserve">to change </w:t>
            </w:r>
            <w:r w:rsidR="00E71E8F" w:rsidRPr="00FD13DD">
              <w:rPr>
                <w:b/>
                <w:sz w:val="24"/>
                <w:szCs w:val="24"/>
              </w:rPr>
              <w:t>TO</w:t>
            </w:r>
            <w:r w:rsidR="00E71E8F" w:rsidRPr="00FD13DD">
              <w:rPr>
                <w:sz w:val="24"/>
                <w:szCs w:val="24"/>
              </w:rPr>
              <w:t xml:space="preserve"> traditional school</w:t>
            </w:r>
            <w:r w:rsidR="00FD13DD" w:rsidRPr="00FD13DD">
              <w:rPr>
                <w:sz w:val="24"/>
                <w:szCs w:val="24"/>
              </w:rPr>
              <w:t>.</w:t>
            </w:r>
          </w:p>
        </w:tc>
      </w:tr>
      <w:tr w:rsidR="00E71E8F" w:rsidRPr="00C9238F" w:rsidTr="00E71E8F">
        <w:tc>
          <w:tcPr>
            <w:tcW w:w="5000" w:type="pct"/>
            <w:gridSpan w:val="4"/>
            <w:vAlign w:val="bottom"/>
          </w:tcPr>
          <w:p w:rsidR="00E71E8F" w:rsidRPr="00FD13DD" w:rsidRDefault="00E71E8F" w:rsidP="00576892">
            <w:pPr>
              <w:spacing w:before="12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 xml:space="preserve">                     </w:t>
            </w:r>
            <w:r w:rsidR="00620078">
              <w:rPr>
                <w:sz w:val="24"/>
                <w:szCs w:val="24"/>
              </w:rPr>
              <w:t xml:space="preserve">      </w:t>
            </w:r>
            <w:r w:rsidRPr="00FD13DD">
              <w:rPr>
                <w:sz w:val="24"/>
                <w:szCs w:val="24"/>
              </w:rPr>
              <w:t xml:space="preserve">   (Please remove yourself from the Remind group)</w:t>
            </w:r>
          </w:p>
        </w:tc>
      </w:tr>
      <w:tr w:rsidR="00C9238F" w:rsidRPr="00C9238F" w:rsidTr="00620078">
        <w:tc>
          <w:tcPr>
            <w:tcW w:w="913" w:type="pct"/>
            <w:vAlign w:val="bottom"/>
          </w:tcPr>
          <w:p w:rsidR="00C9238F" w:rsidRPr="00FD13DD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7" w:type="pct"/>
            <w:gridSpan w:val="3"/>
            <w:vAlign w:val="bottom"/>
          </w:tcPr>
          <w:p w:rsidR="00C9238F" w:rsidRPr="00FD13DD" w:rsidRDefault="00E71E8F" w:rsidP="00576892">
            <w:pPr>
              <w:spacing w:before="12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>I want to change TO virtual school.</w:t>
            </w:r>
          </w:p>
        </w:tc>
      </w:tr>
      <w:tr w:rsidR="00C9238F" w:rsidRPr="00C9238F" w:rsidTr="00620078">
        <w:tc>
          <w:tcPr>
            <w:tcW w:w="913" w:type="pct"/>
            <w:vAlign w:val="bottom"/>
          </w:tcPr>
          <w:p w:rsidR="00C9238F" w:rsidRPr="00FD13DD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4087" w:type="pct"/>
            <w:gridSpan w:val="3"/>
            <w:vAlign w:val="bottom"/>
          </w:tcPr>
          <w:p w:rsidR="00C9238F" w:rsidRPr="00FD13DD" w:rsidRDefault="00FD13DD" w:rsidP="00576892">
            <w:pPr>
              <w:spacing w:before="120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t xml:space="preserve">(Text </w:t>
            </w:r>
            <w:proofErr w:type="spellStart"/>
            <w:r w:rsidRPr="00FD13DD">
              <w:rPr>
                <w:sz w:val="24"/>
                <w:szCs w:val="24"/>
              </w:rPr>
              <w:t>pjhsvi</w:t>
            </w:r>
            <w:proofErr w:type="spellEnd"/>
            <w:r w:rsidRPr="00FD13DD">
              <w:rPr>
                <w:sz w:val="24"/>
                <w:szCs w:val="24"/>
              </w:rPr>
              <w:t xml:space="preserve"> to 81010 to join the remind group)</w:t>
            </w:r>
          </w:p>
        </w:tc>
      </w:tr>
      <w:tr w:rsidR="00C9238F" w:rsidRPr="00C9238F" w:rsidTr="00620078">
        <w:tc>
          <w:tcPr>
            <w:tcW w:w="913" w:type="pct"/>
            <w:vAlign w:val="bottom"/>
          </w:tcPr>
          <w:p w:rsidR="00C9238F" w:rsidRPr="00FD13DD" w:rsidRDefault="00C9238F" w:rsidP="00576892">
            <w:pPr>
              <w:spacing w:before="120"/>
              <w:ind w:left="698"/>
              <w:rPr>
                <w:sz w:val="24"/>
                <w:szCs w:val="24"/>
              </w:rPr>
            </w:pPr>
            <w:r w:rsidRPr="00FD13DD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087" w:type="pct"/>
            <w:gridSpan w:val="3"/>
            <w:vAlign w:val="bottom"/>
          </w:tcPr>
          <w:p w:rsidR="00C9238F" w:rsidRPr="00620078" w:rsidRDefault="00FD13DD" w:rsidP="00576892">
            <w:pPr>
              <w:spacing w:before="120"/>
              <w:rPr>
                <w:sz w:val="22"/>
                <w:szCs w:val="22"/>
              </w:rPr>
            </w:pPr>
            <w:r w:rsidRPr="00620078">
              <w:rPr>
                <w:sz w:val="22"/>
                <w:szCs w:val="22"/>
              </w:rPr>
              <w:t>Check here if you are transitioning back to traditional school and will ride the bus.</w:t>
            </w:r>
          </w:p>
        </w:tc>
      </w:tr>
      <w:tr w:rsidR="00620078" w:rsidRPr="00C9238F" w:rsidTr="00620078">
        <w:trPr>
          <w:trHeight w:val="558"/>
        </w:trPr>
        <w:tc>
          <w:tcPr>
            <w:tcW w:w="913" w:type="pct"/>
            <w:vAlign w:val="bottom"/>
          </w:tcPr>
          <w:p w:rsidR="00620078" w:rsidRPr="00FD13DD" w:rsidRDefault="00620078" w:rsidP="0057689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</w:t>
            </w:r>
          </w:p>
        </w:tc>
        <w:tc>
          <w:tcPr>
            <w:tcW w:w="4087" w:type="pct"/>
            <w:gridSpan w:val="3"/>
            <w:vAlign w:val="bottom"/>
          </w:tcPr>
          <w:p w:rsidR="00620078" w:rsidRPr="00FD13DD" w:rsidRDefault="00620078" w:rsidP="0057689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</w:t>
            </w:r>
          </w:p>
        </w:tc>
      </w:tr>
      <w:tr w:rsidR="00FD13DD" w:rsidRPr="00C9238F" w:rsidTr="00620078">
        <w:trPr>
          <w:trHeight w:val="575"/>
        </w:trPr>
        <w:tc>
          <w:tcPr>
            <w:tcW w:w="5000" w:type="pct"/>
            <w:gridSpan w:val="4"/>
            <w:vAlign w:val="bottom"/>
          </w:tcPr>
          <w:p w:rsidR="00FD13DD" w:rsidRPr="00620078" w:rsidRDefault="00FD13DD" w:rsidP="00576892">
            <w:pPr>
              <w:spacing w:before="120"/>
              <w:rPr>
                <w:b/>
                <w:sz w:val="22"/>
                <w:szCs w:val="22"/>
              </w:rPr>
            </w:pPr>
            <w:r w:rsidRPr="00620078">
              <w:rPr>
                <w:b/>
                <w:sz w:val="22"/>
                <w:szCs w:val="22"/>
              </w:rPr>
              <w:t xml:space="preserve">*The transportation department will only transport students to their </w:t>
            </w:r>
            <w:r w:rsidRPr="00620078">
              <w:rPr>
                <w:b/>
                <w:sz w:val="22"/>
                <w:szCs w:val="22"/>
                <w:u w:val="single"/>
              </w:rPr>
              <w:t>verified</w:t>
            </w:r>
            <w:r w:rsidRPr="00620078">
              <w:rPr>
                <w:b/>
                <w:sz w:val="22"/>
                <w:szCs w:val="22"/>
              </w:rPr>
              <w:t xml:space="preserve"> home address.</w:t>
            </w:r>
          </w:p>
        </w:tc>
      </w:tr>
      <w:tr w:rsidR="00FD13DD" w:rsidRPr="00C9238F" w:rsidTr="00FD13DD">
        <w:tc>
          <w:tcPr>
            <w:tcW w:w="5000" w:type="pct"/>
            <w:gridSpan w:val="4"/>
            <w:vAlign w:val="bottom"/>
          </w:tcPr>
          <w:p w:rsidR="00FD13DD" w:rsidRDefault="00FD13DD" w:rsidP="00FD1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B7"/>
            </w:r>
            <w:r>
              <w:rPr>
                <w:sz w:val="24"/>
                <w:szCs w:val="24"/>
              </w:rPr>
              <w:t xml:space="preserve">  When students change learning environments, their schedule will change. Students will keep the same level of class (advanced, general,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), but their teacher may change. Students will be placed in classes based on availability, not teacher requests.</w:t>
            </w:r>
          </w:p>
          <w:p w:rsidR="00FD13DD" w:rsidRDefault="00FD13DD" w:rsidP="00FD1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B7"/>
            </w:r>
            <w:r>
              <w:rPr>
                <w:sz w:val="24"/>
                <w:szCs w:val="24"/>
              </w:rPr>
              <w:t xml:space="preserve"> Elective classes will be assigned base</w:t>
            </w:r>
            <w:r w:rsidR="00E665D8">
              <w:rPr>
                <w:sz w:val="24"/>
                <w:szCs w:val="24"/>
              </w:rPr>
              <w:t>d on availability</w:t>
            </w:r>
            <w:r>
              <w:rPr>
                <w:sz w:val="24"/>
                <w:szCs w:val="24"/>
              </w:rPr>
              <w:t xml:space="preserve">. Most electives change after the first semester. If your student is in Band, or wants to be in band, this will be honored. </w:t>
            </w:r>
          </w:p>
          <w:p w:rsidR="00FD13DD" w:rsidRPr="00FD13DD" w:rsidRDefault="00FD13DD" w:rsidP="00E665D8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B7"/>
            </w:r>
            <w:r>
              <w:rPr>
                <w:sz w:val="24"/>
                <w:szCs w:val="24"/>
              </w:rPr>
              <w:t xml:space="preserve"> Students changing TO virtual learning may be in band, and will need to report to school for their band class on the assigned day.</w:t>
            </w:r>
          </w:p>
        </w:tc>
      </w:tr>
      <w:tr w:rsidR="00FD13DD" w:rsidRPr="00C9238F" w:rsidTr="00FD13DD">
        <w:tc>
          <w:tcPr>
            <w:tcW w:w="5000" w:type="pct"/>
            <w:gridSpan w:val="4"/>
            <w:vAlign w:val="bottom"/>
          </w:tcPr>
          <w:p w:rsidR="00FD13DD" w:rsidRPr="00FD13DD" w:rsidRDefault="00FD13DD" w:rsidP="00FD13DD">
            <w:pPr>
              <w:pStyle w:val="ListParagraph"/>
              <w:numPr>
                <w:ilvl w:val="0"/>
                <w:numId w:val="2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want band as my elective.</w:t>
            </w:r>
          </w:p>
        </w:tc>
      </w:tr>
      <w:tr w:rsidR="00C9238F" w:rsidRPr="00C9238F" w:rsidTr="00FD13DD">
        <w:tc>
          <w:tcPr>
            <w:tcW w:w="913" w:type="pct"/>
            <w:vAlign w:val="bottom"/>
          </w:tcPr>
          <w:p w:rsidR="00C9238F" w:rsidRPr="00FD13DD" w:rsidRDefault="00FD13DD" w:rsidP="00FD13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Instrument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FD13DD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D13DD" w:rsidRPr="00C9238F" w:rsidTr="00620078">
        <w:trPr>
          <w:trHeight w:val="827"/>
        </w:trPr>
        <w:tc>
          <w:tcPr>
            <w:tcW w:w="5000" w:type="pct"/>
            <w:gridSpan w:val="4"/>
            <w:vAlign w:val="bottom"/>
          </w:tcPr>
          <w:p w:rsidR="00FD13DD" w:rsidRPr="00FD13DD" w:rsidRDefault="00FD13DD" w:rsidP="00E665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returning to campus will report to their homeroom (same as virtual) on </w:t>
            </w:r>
            <w:r w:rsidR="00E665D8">
              <w:rPr>
                <w:sz w:val="24"/>
                <w:szCs w:val="24"/>
              </w:rPr>
              <w:t>Monday</w:t>
            </w:r>
            <w:r>
              <w:rPr>
                <w:sz w:val="24"/>
                <w:szCs w:val="24"/>
              </w:rPr>
              <w:t xml:space="preserve">, </w:t>
            </w:r>
            <w:r w:rsidR="00E665D8">
              <w:rPr>
                <w:sz w:val="24"/>
                <w:szCs w:val="24"/>
              </w:rPr>
              <w:t>February 1</w:t>
            </w:r>
            <w:r w:rsidR="00E665D8" w:rsidRPr="00E665D8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>. They will receive their new schedule at this time.</w:t>
            </w:r>
          </w:p>
        </w:tc>
      </w:tr>
      <w:tr w:rsidR="00FD13DD" w:rsidRPr="00C9238F" w:rsidTr="00620078">
        <w:trPr>
          <w:trHeight w:val="990"/>
        </w:trPr>
        <w:tc>
          <w:tcPr>
            <w:tcW w:w="913" w:type="pct"/>
            <w:vAlign w:val="bottom"/>
          </w:tcPr>
          <w:p w:rsidR="00FD13DD" w:rsidRDefault="00FD13DD" w:rsidP="00FD13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Info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:rsidR="00FD13DD" w:rsidRDefault="00FD13DD" w:rsidP="00FD13DD">
            <w:pPr>
              <w:rPr>
                <w:sz w:val="24"/>
                <w:szCs w:val="24"/>
              </w:rPr>
            </w:pPr>
          </w:p>
        </w:tc>
      </w:tr>
    </w:tbl>
    <w:p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562" w:rsidRDefault="00A31562" w:rsidP="00C9238F">
      <w:pPr>
        <w:spacing w:after="0" w:line="240" w:lineRule="auto"/>
      </w:pPr>
      <w:r>
        <w:separator/>
      </w:r>
    </w:p>
  </w:endnote>
  <w:endnote w:type="continuationSeparator" w:id="0">
    <w:p w:rsidR="00A31562" w:rsidRDefault="00A3156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5E8255-A3AF-486B-96D9-9459D49A7409}"/>
    <w:embedBold r:id="rId2" w:fontKey="{38E5305B-4626-4509-8F16-ECCF4B28C35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8C7E534-7250-4392-A4F7-42A2CD24ECE9}"/>
    <w:embedBold r:id="rId4" w:fontKey="{F959BB50-0C6F-4A65-886C-6D95C36B9724}"/>
    <w:embedItalic r:id="rId5" w:fontKey="{A2F7C69C-608E-4A43-AAC4-2F6F3B6E41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F621C73-FEB6-43B8-AACD-CAEA169BD1E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40661C6-ABEB-4B75-88D5-82E5C4C84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892" w:rsidRPr="00620078" w:rsidRDefault="00620078" w:rsidP="00620078">
    <w:pPr>
      <w:pStyle w:val="NoSpacing"/>
      <w:jc w:val="center"/>
      <w:rPr>
        <w:color w:val="C00000"/>
      </w:rPr>
    </w:pPr>
    <w:r>
      <w:rPr>
        <w:color w:val="C00000"/>
      </w:rPr>
      <w:t>PRATTVILLE JUNIOR HIGH SCHOOL</w:t>
    </w:r>
    <w:r>
      <w:rPr>
        <w:color w:val="C00000"/>
      </w:rPr>
      <w:sym w:font="Symbol" w:char="F0B7"/>
    </w:r>
    <w:r>
      <w:rPr>
        <w:color w:val="C00000"/>
      </w:rPr>
      <w:t>1089 MARTIN LUTHER KING DRIVE</w:t>
    </w:r>
    <w:r>
      <w:rPr>
        <w:color w:val="C00000"/>
      </w:rPr>
      <w:sym w:font="Symbol" w:char="F0B7"/>
    </w:r>
    <w:r>
      <w:rPr>
        <w:color w:val="C00000"/>
      </w:rPr>
      <w:t>PRATTVILLE AL 36067</w:t>
    </w:r>
    <w:r>
      <w:rPr>
        <w:color w:val="C00000"/>
      </w:rPr>
      <w:sym w:font="Symbol" w:char="F0B7"/>
    </w:r>
    <w:r>
      <w:rPr>
        <w:color w:val="C00000"/>
      </w:rPr>
      <w:t>334.365.6697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562" w:rsidRDefault="00A31562" w:rsidP="00C9238F">
      <w:pPr>
        <w:spacing w:after="0" w:line="240" w:lineRule="auto"/>
      </w:pPr>
      <w:r>
        <w:separator/>
      </w:r>
    </w:p>
  </w:footnote>
  <w:footnote w:type="continuationSeparator" w:id="0">
    <w:p w:rsidR="00A31562" w:rsidRDefault="00A3156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9350"/>
    </w:tblGrid>
    <w:tr w:rsidR="00CF445F" w:rsidRPr="00576892" w:rsidTr="00E07D5A">
      <w:trPr>
        <w:trHeight w:val="990"/>
      </w:trPr>
      <w:tc>
        <w:tcPr>
          <w:tcW w:w="9350" w:type="dxa"/>
          <w:shd w:val="clear" w:color="auto" w:fill="731F1C" w:themeFill="accent5"/>
          <w:vAlign w:val="center"/>
        </w:tcPr>
        <w:p w:rsidR="00CF445F" w:rsidRDefault="00CF445F" w:rsidP="00CF445F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PJHS Request to Change</w:t>
          </w:r>
        </w:p>
        <w:p w:rsidR="00CF445F" w:rsidRPr="00576892" w:rsidRDefault="00CF445F" w:rsidP="00CF445F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Learning Environment</w:t>
          </w:r>
        </w:p>
      </w:tc>
    </w:tr>
  </w:tbl>
  <w:p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F4AA2"/>
    <w:multiLevelType w:val="hybridMultilevel"/>
    <w:tmpl w:val="F9A847D2"/>
    <w:lvl w:ilvl="0" w:tplc="7BA848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45C7B"/>
    <w:multiLevelType w:val="hybridMultilevel"/>
    <w:tmpl w:val="6B925DD0"/>
    <w:lvl w:ilvl="0" w:tplc="7BA848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6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5F"/>
    <w:rsid w:val="00003212"/>
    <w:rsid w:val="00052382"/>
    <w:rsid w:val="0006568A"/>
    <w:rsid w:val="00065A07"/>
    <w:rsid w:val="00076F0F"/>
    <w:rsid w:val="00084253"/>
    <w:rsid w:val="000C1220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20078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1562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CF445F"/>
    <w:rsid w:val="00D16163"/>
    <w:rsid w:val="00DB3FAD"/>
    <w:rsid w:val="00E13703"/>
    <w:rsid w:val="00E61C09"/>
    <w:rsid w:val="00E665D8"/>
    <w:rsid w:val="00E71E8F"/>
    <w:rsid w:val="00EB3B58"/>
    <w:rsid w:val="00EC7359"/>
    <w:rsid w:val="00EE3054"/>
    <w:rsid w:val="00F00606"/>
    <w:rsid w:val="00F01256"/>
    <w:rsid w:val="00FC7475"/>
    <w:rsid w:val="00FD13DD"/>
    <w:rsid w:val="00FE78A0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FD1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tt.skinn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16A84682BF4C89B7C79A3FF31D8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A5248-0AE0-4575-81FA-1D25F72B53DA}"/>
      </w:docPartPr>
      <w:docPartBody>
        <w:p w:rsidR="00FF03F0" w:rsidRDefault="002B2996" w:rsidP="002B2996">
          <w:pPr>
            <w:pStyle w:val="8516A84682BF4C89B7C79A3FF31D8EE4"/>
          </w:pPr>
          <w:r w:rsidRPr="0057689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96"/>
    <w:rsid w:val="002B2996"/>
    <w:rsid w:val="004111B9"/>
    <w:rsid w:val="00BB5583"/>
    <w:rsid w:val="00FF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68D2FAC4FE4F37B91F0CED779C5534">
    <w:name w:val="4668D2FAC4FE4F37B91F0CED779C5534"/>
  </w:style>
  <w:style w:type="paragraph" w:customStyle="1" w:styleId="5AF2C7CC78334849B30169B702C01502">
    <w:name w:val="5AF2C7CC78334849B30169B702C01502"/>
  </w:style>
  <w:style w:type="paragraph" w:customStyle="1" w:styleId="19693EE6D2844894906740DC42394BC3">
    <w:name w:val="19693EE6D2844894906740DC42394BC3"/>
  </w:style>
  <w:style w:type="paragraph" w:customStyle="1" w:styleId="16B167CF4C98414A811626956AA3D650">
    <w:name w:val="16B167CF4C98414A811626956AA3D650"/>
  </w:style>
  <w:style w:type="paragraph" w:customStyle="1" w:styleId="D50572A8A1FB4BAB9F5488125A75FFAF">
    <w:name w:val="D50572A8A1FB4BAB9F5488125A75FFAF"/>
  </w:style>
  <w:style w:type="paragraph" w:customStyle="1" w:styleId="68CF5DBA550946A99718A0AC60AFEA63">
    <w:name w:val="68CF5DBA550946A99718A0AC60AFEA63"/>
  </w:style>
  <w:style w:type="paragraph" w:customStyle="1" w:styleId="1BF1A8F83CD24925BC67881F98C4BF00">
    <w:name w:val="1BF1A8F83CD24925BC67881F98C4BF00"/>
  </w:style>
  <w:style w:type="paragraph" w:customStyle="1" w:styleId="C9360565BD4345CEB5C2886A182C93D0">
    <w:name w:val="C9360565BD4345CEB5C2886A182C93D0"/>
  </w:style>
  <w:style w:type="paragraph" w:customStyle="1" w:styleId="9D505E86A3974CB6885FFB6A19BF5BE0">
    <w:name w:val="9D505E86A3974CB6885FFB6A19BF5BE0"/>
  </w:style>
  <w:style w:type="paragraph" w:customStyle="1" w:styleId="FED263E7E8C54EA199DCB2135530B8E1">
    <w:name w:val="FED263E7E8C54EA199DCB2135530B8E1"/>
  </w:style>
  <w:style w:type="paragraph" w:customStyle="1" w:styleId="9DCD18E904A649059D9F9DA80F71A605">
    <w:name w:val="9DCD18E904A649059D9F9DA80F71A60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4E670CBA1C45218BA80E73E9BFAF24">
    <w:name w:val="A04E670CBA1C45218BA80E73E9BFAF24"/>
  </w:style>
  <w:style w:type="paragraph" w:customStyle="1" w:styleId="D464BA238A674C4C874694A55C7ABF95">
    <w:name w:val="D464BA238A674C4C874694A55C7ABF95"/>
  </w:style>
  <w:style w:type="paragraph" w:customStyle="1" w:styleId="E7EE7AD8D7384ED8851EBCC7B3228B24">
    <w:name w:val="E7EE7AD8D7384ED8851EBCC7B3228B24"/>
  </w:style>
  <w:style w:type="paragraph" w:customStyle="1" w:styleId="6223FB5B7FB14E78837B03FAA1157490">
    <w:name w:val="6223FB5B7FB14E78837B03FAA1157490"/>
    <w:rsid w:val="002B2996"/>
  </w:style>
  <w:style w:type="paragraph" w:customStyle="1" w:styleId="8516A84682BF4C89B7C79A3FF31D8EE4">
    <w:name w:val="8516A84682BF4C89B7C79A3FF31D8EE4"/>
    <w:rsid w:val="002B2996"/>
  </w:style>
  <w:style w:type="paragraph" w:customStyle="1" w:styleId="BC887981489042E9B6C9FB78EC86969E">
    <w:name w:val="BC887981489042E9B6C9FB78EC86969E"/>
    <w:rsid w:val="002B2996"/>
  </w:style>
  <w:style w:type="paragraph" w:customStyle="1" w:styleId="FAED1FA087FD48CF87A8CE4020E75BC6">
    <w:name w:val="FAED1FA087FD48CF87A8CE4020E75BC6"/>
    <w:rsid w:val="002B29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2021-01-02T16:39:00Z</dcterms:created>
  <dcterms:modified xsi:type="dcterms:W3CDTF">2021-01-02T16:41:00Z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