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B79" w:rsidRPr="00722A2F" w:rsidRDefault="00DE1986" w:rsidP="00034A3C">
      <w:pPr>
        <w:pStyle w:val="Title"/>
      </w:pPr>
      <w: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5027C001" wp14:editId="1FFDD2B6">
                <wp:simplePos x="0" y="0"/>
                <wp:positionH relativeFrom="margin">
                  <wp:align>center</wp:align>
                </wp:positionH>
                <wp:positionV relativeFrom="page">
                  <wp:posOffset>546100</wp:posOffset>
                </wp:positionV>
                <wp:extent cx="8020685" cy="300228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685" cy="3002280"/>
                          <a:chOff x="0" y="0"/>
                          <a:chExt cx="8021320" cy="3003550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C8D09" id="Group 6" o:spid="_x0000_s1026" alt="Title: Background banner - Description: Stack of books, blackboard and pencils in holder" style="position:absolute;margin-left:0;margin-top:43pt;width:631.55pt;height:236.4pt;z-index:-251401216;mso-position-horizontal:center;mso-position-horizontal-relative:margin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7gAAAABSZ2h0bG9uZwAAA3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I4QklNBAwAAAAAE54A&#10;AAABAAAAoAAAAIcAAAHgAAD9IAAAE4IAGAAB/9j/7QAMQWRvYmVfQ00AAv/uAA5BZG9iZQBkgAAA&#10;AAH/2wCEAAwICAgJCAwJCQwRCwoLERUPDAwPFRgTExUTExgRDAwMDAwMEQwMDAwMDAwMDAwMDAwM&#10;DAwMDAwMDAwMDAwMDAwBDQsLDQ4NEA4OEBQODg4UFA4ODg4UEQwMDAwMEREMDAwMDAwRDAwMDAwM&#10;DAwMDAwMDAwMDAwMDAwMDAwMDAwMDP/AABEIAIc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RAAAAAAf/bAIQAAQEBAQEBAQEBAQEBAQEBAQEBAQEBAQEBAQEB&#10;AQEBAQEBAQEBAQEBAQEBAQICAgICAgICAgICAwMDAwMDAwMDAwEBAQEBAQEBAQEBAgIBAgIDAwMD&#10;AwMDAwMDAwMDAwMDAwMDAwMDAwMDAwMDAwMDAwMDAwMDAwMDAwMDAwMDAwMD/8AAEQgC7gN4AwER&#10;AAIRAQMRAf/dAAQAb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">
                <v:rect id="Rectangle 62" o:spid="_x0000_s1027" style="position:absolute;width:67437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pAcIA&#10;AADaAAAADwAAAGRycy9kb3ducmV2LnhtbESPT4vCMBTE78J+h/AWvGmqiGjXKOKieBDEP+z50Tyb&#10;YvPSbWLb/fYbQfA4zMxvmMWqs6VoqPaFYwWjYQKCOHO64FzB9bIdzED4gKyxdEwK/sjDavnRW2Cq&#10;Xcsnas4hFxHCPkUFJoQqldJnhiz6oauIo3dztcUQZZ1LXWMb4baU4ySZSosFxwWDFW0MZffzwyrY&#10;HL93Tbs7WjMvHP3cuun6YH6V6n926y8QgbrwDr/ae61gAs8r8Qb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CkBwgAAANoAAAAPAAAAAAAAAAAAAAAAAJgCAABkcnMvZG93&#10;bnJldi54bWxQSwUGAAAAAAQABAD1AAAAhwM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z5cQA&#10;AADaAAAADwAAAGRycy9kb3ducmV2LnhtbESPT2sCMRTE7wW/Q3iCt5q1oOjWKKJU9FDEPxR6e908&#10;d1c3L0sSdeunNwWhx2FmfsOMp42pxJWcLy0r6HUTEMSZ1SXnCg77j9chCB+QNVaWScEveZhOWi9j&#10;TLW98Zauu5CLCGGfooIihDqV0mcFGfRdWxNH72idwRCly6V2eItwU8m3JBlIgyXHhQJrmheUnXcX&#10;o2CgN9XWHRbf+n7aLNl/ff7M1yOlOu1m9g4iUBP+w8/2Sivow9+VeAP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s+XEAAAA2gAAAA8AAAAAAAAAAAAAAAAAmAIAAGRycy9k&#10;b3ducmV2LnhtbFBLBQYAAAAABAAEAPUAAACJAw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JLMMA&#10;AADaAAAADwAAAGRycy9kb3ducmV2LnhtbESPQWvCQBSE74L/YXlCb7qxhSKpaxAhIFWEbnpob4/s&#10;azY0+zZkV43/3i0UPA4z8w2zLkbXiQsNofWsYLnIQBDX3rTcKPisyvkKRIjIBjvPpOBGAYrNdLLG&#10;3Pgrf9BFx0YkCIccFdgY+1zKUFtyGBa+J07ejx8cxiSHRpoBrwnuOvmcZa/SYctpwWJPO0v1rz47&#10;BZUx5378qsujvVWnoz7o98O3VuppNm7fQEQa4yP8394bBS/wdyXdA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JLMMAAADaAAAADwAAAAAAAAAAAAAAAACYAgAAZHJzL2Rv&#10;d25yZXYueG1sUEsFBgAAAAAEAAQA9QAAAIgD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margin" anchory="page"/>
                <w10:anchorlock/>
              </v:group>
            </w:pict>
          </mc:Fallback>
        </mc:AlternateContent>
      </w:r>
      <w:r w:rsidR="00672A9A">
        <w:t>Marengo High School 7-12 Supply list</w:t>
      </w:r>
    </w:p>
    <w:p w:rsidR="009B6F5A" w:rsidRPr="00672A9A" w:rsidRDefault="00672A9A" w:rsidP="005D608A">
      <w:pPr>
        <w:pStyle w:val="Heading1"/>
        <w:rPr>
          <w:color w:val="FF6600"/>
          <w:sz w:val="36"/>
        </w:rPr>
      </w:pPr>
      <w:r w:rsidRPr="00672A9A">
        <w:rPr>
          <w:color w:val="FF6600"/>
          <w:sz w:val="36"/>
        </w:rPr>
        <w:t>English</w:t>
      </w:r>
      <w:bookmarkStart w:id="0" w:name="_GoBack"/>
      <w:bookmarkEnd w:id="0"/>
    </w:p>
    <w:p w:rsidR="00672A9A" w:rsidRPr="00672A9A" w:rsidRDefault="00672A9A" w:rsidP="00672A9A">
      <w:pPr>
        <w:pStyle w:val="checkboxindent"/>
        <w:numPr>
          <w:ilvl w:val="0"/>
          <w:numId w:val="10"/>
        </w:numPr>
        <w:ind w:right="3240"/>
        <w:rPr>
          <w:sz w:val="28"/>
        </w:rPr>
      </w:pPr>
      <w:r w:rsidRPr="00672A9A">
        <w:rPr>
          <w:sz w:val="28"/>
        </w:rPr>
        <w:t>Pencils</w:t>
      </w:r>
    </w:p>
    <w:p w:rsidR="00672A9A" w:rsidRPr="00672A9A" w:rsidRDefault="00672A9A" w:rsidP="00672A9A">
      <w:pPr>
        <w:pStyle w:val="checkboxindent"/>
        <w:numPr>
          <w:ilvl w:val="0"/>
          <w:numId w:val="10"/>
        </w:numPr>
        <w:ind w:right="3240"/>
        <w:rPr>
          <w:sz w:val="28"/>
        </w:rPr>
      </w:pPr>
      <w:r w:rsidRPr="00672A9A">
        <w:rPr>
          <w:sz w:val="28"/>
        </w:rPr>
        <w:t>Black or blue pens</w:t>
      </w:r>
    </w:p>
    <w:p w:rsidR="00672A9A" w:rsidRPr="00672A9A" w:rsidRDefault="00672A9A" w:rsidP="00672A9A">
      <w:pPr>
        <w:pStyle w:val="checkboxindent"/>
        <w:numPr>
          <w:ilvl w:val="0"/>
          <w:numId w:val="10"/>
        </w:numPr>
        <w:ind w:right="3240"/>
        <w:rPr>
          <w:sz w:val="28"/>
        </w:rPr>
      </w:pPr>
      <w:r w:rsidRPr="00672A9A">
        <w:rPr>
          <w:sz w:val="28"/>
        </w:rPr>
        <w:t>Markers</w:t>
      </w:r>
    </w:p>
    <w:p w:rsidR="00672A9A" w:rsidRPr="00672A9A" w:rsidRDefault="00672A9A" w:rsidP="00672A9A">
      <w:pPr>
        <w:pStyle w:val="checkboxindent"/>
        <w:numPr>
          <w:ilvl w:val="0"/>
          <w:numId w:val="10"/>
        </w:numPr>
        <w:ind w:right="3240"/>
        <w:rPr>
          <w:sz w:val="28"/>
        </w:rPr>
      </w:pPr>
      <w:r w:rsidRPr="00672A9A">
        <w:rPr>
          <w:sz w:val="28"/>
        </w:rPr>
        <w:t>Paper</w:t>
      </w:r>
    </w:p>
    <w:p w:rsidR="00672A9A" w:rsidRPr="00672A9A" w:rsidRDefault="00672A9A" w:rsidP="00672A9A">
      <w:pPr>
        <w:pStyle w:val="checkboxindent"/>
        <w:numPr>
          <w:ilvl w:val="0"/>
          <w:numId w:val="10"/>
        </w:numPr>
        <w:ind w:right="3240"/>
        <w:rPr>
          <w:sz w:val="28"/>
        </w:rPr>
      </w:pPr>
      <w:r w:rsidRPr="00672A9A">
        <w:rPr>
          <w:sz w:val="28"/>
        </w:rPr>
        <w:t>Binder</w:t>
      </w:r>
    </w:p>
    <w:p w:rsidR="00672A9A" w:rsidRPr="00672A9A" w:rsidRDefault="00672A9A" w:rsidP="00672A9A">
      <w:pPr>
        <w:pStyle w:val="checkboxindent"/>
        <w:numPr>
          <w:ilvl w:val="0"/>
          <w:numId w:val="10"/>
        </w:numPr>
        <w:ind w:right="3240"/>
        <w:rPr>
          <w:sz w:val="28"/>
        </w:rPr>
      </w:pPr>
      <w:r w:rsidRPr="00672A9A">
        <w:rPr>
          <w:sz w:val="28"/>
        </w:rPr>
        <w:t>Notebook</w:t>
      </w:r>
    </w:p>
    <w:p w:rsidR="00672A9A" w:rsidRPr="00672A9A" w:rsidRDefault="00672A9A" w:rsidP="00672A9A">
      <w:pPr>
        <w:pStyle w:val="checkboxindent"/>
        <w:numPr>
          <w:ilvl w:val="0"/>
          <w:numId w:val="10"/>
        </w:numPr>
        <w:ind w:right="3240"/>
        <w:rPr>
          <w:sz w:val="28"/>
        </w:rPr>
      </w:pPr>
      <w:r w:rsidRPr="00672A9A">
        <w:rPr>
          <w:sz w:val="28"/>
        </w:rPr>
        <w:t>Index cards</w:t>
      </w:r>
    </w:p>
    <w:p w:rsidR="00097195" w:rsidRPr="00672A9A" w:rsidRDefault="00672A9A" w:rsidP="005D608A">
      <w:pPr>
        <w:pStyle w:val="Heading1"/>
        <w:rPr>
          <w:color w:val="FF6600"/>
          <w:sz w:val="36"/>
        </w:rPr>
      </w:pPr>
      <w:r w:rsidRPr="00672A9A">
        <w:rPr>
          <w:color w:val="FF6600"/>
          <w:sz w:val="36"/>
        </w:rPr>
        <w:t>math</w:t>
      </w:r>
    </w:p>
    <w:p w:rsidR="00672A9A" w:rsidRPr="00672A9A" w:rsidRDefault="00672A9A" w:rsidP="00672A9A">
      <w:pPr>
        <w:pStyle w:val="checkboxindent"/>
        <w:numPr>
          <w:ilvl w:val="0"/>
          <w:numId w:val="12"/>
        </w:numPr>
        <w:rPr>
          <w:sz w:val="28"/>
        </w:rPr>
      </w:pPr>
      <w:r w:rsidRPr="00672A9A">
        <w:rPr>
          <w:sz w:val="28"/>
        </w:rPr>
        <w:t>Pencils</w:t>
      </w:r>
    </w:p>
    <w:p w:rsidR="00672A9A" w:rsidRPr="00672A9A" w:rsidRDefault="00672A9A" w:rsidP="00672A9A">
      <w:pPr>
        <w:pStyle w:val="checkboxindent"/>
        <w:numPr>
          <w:ilvl w:val="0"/>
          <w:numId w:val="12"/>
        </w:numPr>
        <w:rPr>
          <w:sz w:val="28"/>
        </w:rPr>
      </w:pPr>
      <w:r w:rsidRPr="00672A9A">
        <w:rPr>
          <w:sz w:val="28"/>
        </w:rPr>
        <w:t>Pens</w:t>
      </w:r>
    </w:p>
    <w:p w:rsidR="00672A9A" w:rsidRPr="00672A9A" w:rsidRDefault="00672A9A" w:rsidP="00672A9A">
      <w:pPr>
        <w:pStyle w:val="checkboxindent"/>
        <w:numPr>
          <w:ilvl w:val="0"/>
          <w:numId w:val="12"/>
        </w:numPr>
        <w:rPr>
          <w:sz w:val="28"/>
        </w:rPr>
      </w:pPr>
      <w:r w:rsidRPr="00672A9A">
        <w:rPr>
          <w:sz w:val="28"/>
        </w:rPr>
        <w:t>Colored Pencils</w:t>
      </w:r>
    </w:p>
    <w:p w:rsidR="00672A9A" w:rsidRPr="00672A9A" w:rsidRDefault="00672A9A" w:rsidP="00672A9A">
      <w:pPr>
        <w:pStyle w:val="checkboxindent"/>
        <w:numPr>
          <w:ilvl w:val="0"/>
          <w:numId w:val="12"/>
        </w:numPr>
        <w:rPr>
          <w:sz w:val="28"/>
        </w:rPr>
      </w:pPr>
      <w:r w:rsidRPr="00672A9A">
        <w:rPr>
          <w:sz w:val="28"/>
        </w:rPr>
        <w:t>Ruler</w:t>
      </w:r>
    </w:p>
    <w:p w:rsidR="00672A9A" w:rsidRPr="00672A9A" w:rsidRDefault="00672A9A" w:rsidP="00672A9A">
      <w:pPr>
        <w:pStyle w:val="checkboxindent"/>
        <w:numPr>
          <w:ilvl w:val="0"/>
          <w:numId w:val="12"/>
        </w:numPr>
        <w:rPr>
          <w:sz w:val="28"/>
        </w:rPr>
      </w:pPr>
      <w:r w:rsidRPr="00672A9A">
        <w:rPr>
          <w:sz w:val="28"/>
        </w:rPr>
        <w:t>Ti30 Calculator</w:t>
      </w:r>
    </w:p>
    <w:p w:rsidR="00672A9A" w:rsidRPr="00672A9A" w:rsidRDefault="00672A9A" w:rsidP="00672A9A">
      <w:pPr>
        <w:pStyle w:val="checkboxindent"/>
        <w:numPr>
          <w:ilvl w:val="0"/>
          <w:numId w:val="12"/>
        </w:numPr>
        <w:rPr>
          <w:sz w:val="28"/>
        </w:rPr>
      </w:pPr>
      <w:r w:rsidRPr="00672A9A">
        <w:rPr>
          <w:sz w:val="28"/>
        </w:rPr>
        <w:t>3 inch binder</w:t>
      </w:r>
    </w:p>
    <w:p w:rsidR="00097195" w:rsidRPr="00672A9A" w:rsidRDefault="00672A9A" w:rsidP="00672A9A">
      <w:pPr>
        <w:pStyle w:val="checkboxindent"/>
        <w:numPr>
          <w:ilvl w:val="0"/>
          <w:numId w:val="12"/>
        </w:numPr>
        <w:rPr>
          <w:sz w:val="28"/>
        </w:rPr>
      </w:pPr>
      <w:r w:rsidRPr="00672A9A">
        <w:rPr>
          <w:sz w:val="28"/>
        </w:rPr>
        <w:t>Divider Tabs</w:t>
      </w:r>
    </w:p>
    <w:p w:rsidR="00097195" w:rsidRPr="00672A9A" w:rsidRDefault="00672A9A" w:rsidP="00DB1D49">
      <w:pPr>
        <w:pStyle w:val="Heading1"/>
        <w:rPr>
          <w:color w:val="FF6600"/>
          <w:sz w:val="36"/>
        </w:rPr>
      </w:pPr>
      <w:r w:rsidRPr="00672A9A">
        <w:rPr>
          <w:color w:val="FF6600"/>
          <w:sz w:val="36"/>
        </w:rPr>
        <w:t>History</w:t>
      </w:r>
    </w:p>
    <w:p w:rsidR="00097195" w:rsidRPr="00672A9A" w:rsidRDefault="00672A9A" w:rsidP="00672A9A">
      <w:pPr>
        <w:pStyle w:val="checkboxindent"/>
        <w:numPr>
          <w:ilvl w:val="0"/>
          <w:numId w:val="13"/>
        </w:numPr>
        <w:rPr>
          <w:sz w:val="28"/>
        </w:rPr>
      </w:pPr>
      <w:r w:rsidRPr="00672A9A">
        <w:rPr>
          <w:sz w:val="28"/>
        </w:rPr>
        <w:t>3 ring binder</w:t>
      </w:r>
    </w:p>
    <w:p w:rsidR="00672A9A" w:rsidRPr="00672A9A" w:rsidRDefault="00672A9A" w:rsidP="00672A9A">
      <w:pPr>
        <w:pStyle w:val="checkboxindent"/>
        <w:numPr>
          <w:ilvl w:val="0"/>
          <w:numId w:val="13"/>
        </w:numPr>
        <w:rPr>
          <w:sz w:val="28"/>
        </w:rPr>
      </w:pPr>
      <w:r w:rsidRPr="00672A9A">
        <w:rPr>
          <w:sz w:val="28"/>
        </w:rPr>
        <w:t>Paper</w:t>
      </w:r>
    </w:p>
    <w:p w:rsidR="00672A9A" w:rsidRPr="00672A9A" w:rsidRDefault="00672A9A" w:rsidP="00672A9A">
      <w:pPr>
        <w:pStyle w:val="checkboxindent"/>
        <w:numPr>
          <w:ilvl w:val="0"/>
          <w:numId w:val="13"/>
        </w:numPr>
        <w:rPr>
          <w:sz w:val="28"/>
        </w:rPr>
      </w:pPr>
      <w:r w:rsidRPr="00672A9A">
        <w:rPr>
          <w:sz w:val="28"/>
        </w:rPr>
        <w:t>Pens</w:t>
      </w:r>
    </w:p>
    <w:p w:rsidR="00672A9A" w:rsidRPr="00672A9A" w:rsidRDefault="00672A9A" w:rsidP="00672A9A">
      <w:pPr>
        <w:pStyle w:val="checkboxindent"/>
        <w:numPr>
          <w:ilvl w:val="0"/>
          <w:numId w:val="13"/>
        </w:numPr>
        <w:rPr>
          <w:sz w:val="28"/>
        </w:rPr>
      </w:pPr>
      <w:r w:rsidRPr="00672A9A">
        <w:rPr>
          <w:sz w:val="28"/>
        </w:rPr>
        <w:t>Pencils</w:t>
      </w:r>
    </w:p>
    <w:p w:rsidR="00672A9A" w:rsidRPr="00672A9A" w:rsidRDefault="00672A9A" w:rsidP="00672A9A">
      <w:pPr>
        <w:pBdr>
          <w:top w:val="single" w:sz="4" w:space="1" w:color="80B350" w:themeColor="accent3"/>
        </w:pBdr>
        <w:spacing w:before="200" w:after="40" w:line="240" w:lineRule="auto"/>
        <w:ind w:right="3240"/>
        <w:outlineLvl w:val="0"/>
        <w:rPr>
          <w:rFonts w:asciiTheme="majorHAnsi" w:hAnsiTheme="majorHAnsi"/>
          <w:caps/>
          <w:color w:val="FF6600"/>
          <w:sz w:val="36"/>
          <w:szCs w:val="56"/>
        </w:rPr>
      </w:pPr>
      <w:r w:rsidRPr="00672A9A">
        <w:rPr>
          <w:rFonts w:asciiTheme="majorHAnsi" w:hAnsiTheme="majorHAnsi"/>
          <w:caps/>
          <w:color w:val="FF6600"/>
          <w:sz w:val="36"/>
          <w:szCs w:val="56"/>
        </w:rPr>
        <w:t>Science</w:t>
      </w:r>
    </w:p>
    <w:p w:rsidR="00672A9A" w:rsidRPr="00672A9A" w:rsidRDefault="00672A9A" w:rsidP="00672A9A">
      <w:pPr>
        <w:pStyle w:val="checkboxindent"/>
        <w:numPr>
          <w:ilvl w:val="0"/>
          <w:numId w:val="13"/>
        </w:numPr>
        <w:rPr>
          <w:sz w:val="28"/>
        </w:rPr>
      </w:pPr>
      <w:r w:rsidRPr="00672A9A">
        <w:rPr>
          <w:sz w:val="28"/>
        </w:rPr>
        <w:t>$15.00 lab fee for all students</w:t>
      </w:r>
    </w:p>
    <w:p w:rsidR="00672A9A" w:rsidRPr="00672A9A" w:rsidRDefault="00672A9A" w:rsidP="00672A9A">
      <w:pPr>
        <w:pStyle w:val="checkboxindent"/>
        <w:numPr>
          <w:ilvl w:val="0"/>
          <w:numId w:val="13"/>
        </w:numPr>
        <w:rPr>
          <w:sz w:val="28"/>
        </w:rPr>
      </w:pPr>
      <w:r w:rsidRPr="00672A9A">
        <w:rPr>
          <w:sz w:val="28"/>
        </w:rPr>
        <w:t>3 ring binder</w:t>
      </w:r>
    </w:p>
    <w:p w:rsidR="00672A9A" w:rsidRPr="00672A9A" w:rsidRDefault="00672A9A" w:rsidP="00672A9A">
      <w:pPr>
        <w:pStyle w:val="checkboxindent"/>
        <w:numPr>
          <w:ilvl w:val="0"/>
          <w:numId w:val="13"/>
        </w:numPr>
        <w:rPr>
          <w:sz w:val="28"/>
        </w:rPr>
      </w:pPr>
      <w:r w:rsidRPr="00672A9A">
        <w:rPr>
          <w:sz w:val="28"/>
        </w:rPr>
        <w:t>Paper</w:t>
      </w:r>
    </w:p>
    <w:p w:rsidR="00672A9A" w:rsidRPr="00672A9A" w:rsidRDefault="00672A9A" w:rsidP="00672A9A">
      <w:pPr>
        <w:pStyle w:val="checkboxindent"/>
        <w:numPr>
          <w:ilvl w:val="0"/>
          <w:numId w:val="13"/>
        </w:numPr>
        <w:rPr>
          <w:sz w:val="28"/>
        </w:rPr>
      </w:pPr>
      <w:r w:rsidRPr="00672A9A">
        <w:rPr>
          <w:sz w:val="28"/>
        </w:rPr>
        <w:t>Pens</w:t>
      </w:r>
    </w:p>
    <w:p w:rsidR="00672A9A" w:rsidRPr="00672A9A" w:rsidRDefault="00672A9A" w:rsidP="00672A9A">
      <w:pPr>
        <w:pStyle w:val="checkboxindent"/>
        <w:numPr>
          <w:ilvl w:val="0"/>
          <w:numId w:val="13"/>
        </w:numPr>
        <w:rPr>
          <w:sz w:val="28"/>
        </w:rPr>
      </w:pPr>
      <w:r w:rsidRPr="00672A9A">
        <w:rPr>
          <w:sz w:val="28"/>
        </w:rPr>
        <w:t>Pencils</w:t>
      </w:r>
    </w:p>
    <w:p w:rsidR="00672A9A" w:rsidRPr="00DB1D49" w:rsidRDefault="00672A9A" w:rsidP="00DB1D49">
      <w:pPr>
        <w:pStyle w:val="checkboxindent"/>
      </w:pPr>
    </w:p>
    <w:sectPr w:rsidR="00672A9A" w:rsidRPr="00DB1D49" w:rsidSect="009A7F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9D6" w:rsidRDefault="00C409D6" w:rsidP="00600433">
      <w:pPr>
        <w:spacing w:after="0" w:line="240" w:lineRule="auto"/>
      </w:pPr>
      <w:r>
        <w:separator/>
      </w:r>
    </w:p>
  </w:endnote>
  <w:endnote w:type="continuationSeparator" w:id="0">
    <w:p w:rsidR="00C409D6" w:rsidRDefault="00C409D6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altName w:val="Genev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B55" w:rsidRDefault="008872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08E0DDB" wp14:editId="44B66359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AEE3CD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9D6" w:rsidRDefault="00C409D6" w:rsidP="00600433">
      <w:pPr>
        <w:spacing w:after="0" w:line="240" w:lineRule="auto"/>
      </w:pPr>
      <w:r>
        <w:separator/>
      </w:r>
    </w:p>
  </w:footnote>
  <w:footnote w:type="continuationSeparator" w:id="0">
    <w:p w:rsidR="00C409D6" w:rsidRDefault="00C409D6" w:rsidP="00600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23A" w:rsidRDefault="00F142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4F7C"/>
    <w:multiLevelType w:val="hybridMultilevel"/>
    <w:tmpl w:val="1124EFC0"/>
    <w:lvl w:ilvl="0" w:tplc="DE68EF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06083"/>
    <w:multiLevelType w:val="hybridMultilevel"/>
    <w:tmpl w:val="A67670BC"/>
    <w:lvl w:ilvl="0" w:tplc="DE68EF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65911"/>
    <w:multiLevelType w:val="hybridMultilevel"/>
    <w:tmpl w:val="62EEBA1E"/>
    <w:lvl w:ilvl="0" w:tplc="DE68EF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C79DA"/>
    <w:multiLevelType w:val="hybridMultilevel"/>
    <w:tmpl w:val="E72AD650"/>
    <w:lvl w:ilvl="0" w:tplc="DE68EF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9078A"/>
    <w:multiLevelType w:val="hybridMultilevel"/>
    <w:tmpl w:val="BFB4DCC8"/>
    <w:lvl w:ilvl="0" w:tplc="DE68EF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54452D"/>
    <w:multiLevelType w:val="hybridMultilevel"/>
    <w:tmpl w:val="3F74D850"/>
    <w:lvl w:ilvl="0" w:tplc="DE68EF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B5F7A"/>
    <w:multiLevelType w:val="hybridMultilevel"/>
    <w:tmpl w:val="31D2D474"/>
    <w:lvl w:ilvl="0" w:tplc="DE68EF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493303"/>
    <w:multiLevelType w:val="hybridMultilevel"/>
    <w:tmpl w:val="617A0A16"/>
    <w:lvl w:ilvl="0" w:tplc="DE68EF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45FE1"/>
    <w:multiLevelType w:val="hybridMultilevel"/>
    <w:tmpl w:val="23C8FFEC"/>
    <w:lvl w:ilvl="0" w:tplc="DE68EF64">
      <w:start w:val="1"/>
      <w:numFmt w:val="bullet"/>
      <w:lvlText w:val="□"/>
      <w:lvlJc w:val="left"/>
      <w:pPr>
        <w:ind w:left="8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4" w15:restartNumberingAfterBreak="0">
    <w:nsid w:val="7B361BB0"/>
    <w:multiLevelType w:val="hybridMultilevel"/>
    <w:tmpl w:val="DFE87F88"/>
    <w:lvl w:ilvl="0" w:tplc="DE68EF6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6"/>
  </w:num>
  <w:num w:numId="5">
    <w:abstractNumId w:val="10"/>
  </w:num>
  <w:num w:numId="6">
    <w:abstractNumId w:val="8"/>
  </w:num>
  <w:num w:numId="7">
    <w:abstractNumId w:val="0"/>
  </w:num>
  <w:num w:numId="8">
    <w:abstractNumId w:val="7"/>
  </w:num>
  <w:num w:numId="9">
    <w:abstractNumId w:val="14"/>
  </w:num>
  <w:num w:numId="10">
    <w:abstractNumId w:val="1"/>
  </w:num>
  <w:num w:numId="11">
    <w:abstractNumId w:val="4"/>
  </w:num>
  <w:num w:numId="12">
    <w:abstractNumId w:val="5"/>
  </w:num>
  <w:num w:numId="13">
    <w:abstractNumId w:val="11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PersonalInformation/>
  <w:removeDateAndTim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9A"/>
    <w:rsid w:val="00034A3C"/>
    <w:rsid w:val="00097195"/>
    <w:rsid w:val="00170B79"/>
    <w:rsid w:val="0026678F"/>
    <w:rsid w:val="00336B37"/>
    <w:rsid w:val="0035513C"/>
    <w:rsid w:val="00534A3E"/>
    <w:rsid w:val="005D608A"/>
    <w:rsid w:val="00600433"/>
    <w:rsid w:val="0066288D"/>
    <w:rsid w:val="006644C3"/>
    <w:rsid w:val="00672A9A"/>
    <w:rsid w:val="00693182"/>
    <w:rsid w:val="006C0713"/>
    <w:rsid w:val="00722A2F"/>
    <w:rsid w:val="00726386"/>
    <w:rsid w:val="00835706"/>
    <w:rsid w:val="008872F8"/>
    <w:rsid w:val="008925BD"/>
    <w:rsid w:val="009A5B55"/>
    <w:rsid w:val="009A7F28"/>
    <w:rsid w:val="009B6F5A"/>
    <w:rsid w:val="00AC5A9E"/>
    <w:rsid w:val="00B30C18"/>
    <w:rsid w:val="00BA4BC4"/>
    <w:rsid w:val="00C409D6"/>
    <w:rsid w:val="00C55D16"/>
    <w:rsid w:val="00C8063B"/>
    <w:rsid w:val="00D171AC"/>
    <w:rsid w:val="00D64AE6"/>
    <w:rsid w:val="00DB1D49"/>
    <w:rsid w:val="00DE1986"/>
    <w:rsid w:val="00E72DBD"/>
    <w:rsid w:val="00E81499"/>
    <w:rsid w:val="00F1423A"/>
    <w:rsid w:val="00FA1C41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19AE2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2A9A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tthews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2020-07-22T18:48:00Z</dcterms:created>
  <dcterms:modified xsi:type="dcterms:W3CDTF">2020-07-22T19:10:00Z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