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400"/>
        <w:gridCol w:w="6638"/>
        <w:gridCol w:w="3010"/>
      </w:tblGrid>
      <w:tr w:rsidR="00F627CE" w:rsidRPr="00E7314A" w14:paraId="03810303" w14:textId="77777777" w:rsidTr="00CB180E">
        <w:trPr>
          <w:trHeight w:val="1248"/>
        </w:trPr>
        <w:tc>
          <w:tcPr>
            <w:tcW w:w="14520" w:type="dxa"/>
            <w:gridSpan w:val="3"/>
            <w:tcBorders>
              <w:top w:val="single" w:sz="24" w:space="0" w:color="808080" w:themeColor="background1" w:themeShade="80"/>
              <w:bottom w:val="single" w:sz="24" w:space="0" w:color="808080" w:themeColor="background1" w:themeShade="80"/>
            </w:tcBorders>
            <w:vAlign w:val="center"/>
          </w:tcPr>
          <w:bookmarkStart w:id="0" w:name="_GoBack"/>
          <w:bookmarkEnd w:id="0"/>
          <w:p w14:paraId="292B7700" w14:textId="77777777" w:rsidR="00D90CAB" w:rsidRPr="00E7314A" w:rsidRDefault="00D365B0" w:rsidP="003204C4">
            <w:pPr>
              <w:pStyle w:val="Title"/>
            </w:pPr>
            <w:sdt>
              <w:sdtPr>
                <w:rPr>
                  <w:sz w:val="144"/>
                  <w:szCs w:val="144"/>
                </w:rPr>
                <w:alias w:val="Title"/>
                <w:tag w:val=""/>
                <w:id w:val="-562411520"/>
                <w:placeholder>
                  <w:docPart w:val="A657DE38E3D14BB2ADD2C160B7DBE06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B3F50" w:rsidRPr="00BB3F50">
                  <w:rPr>
                    <w:sz w:val="144"/>
                    <w:szCs w:val="144"/>
                  </w:rPr>
                  <w:t>6th GRADE ELA</w:t>
                </w:r>
              </w:sdtContent>
            </w:sdt>
          </w:p>
        </w:tc>
      </w:tr>
      <w:tr w:rsidR="00F627CE" w:rsidRPr="00E7314A" w14:paraId="1C8332B5" w14:textId="77777777" w:rsidTr="00CB180E">
        <w:trPr>
          <w:trHeight w:val="683"/>
        </w:trPr>
        <w:tc>
          <w:tcPr>
            <w:tcW w:w="14520" w:type="dxa"/>
            <w:gridSpan w:val="3"/>
            <w:tcBorders>
              <w:top w:val="single" w:sz="24" w:space="0" w:color="808080" w:themeColor="background1" w:themeShade="80"/>
            </w:tcBorders>
            <w:tcMar>
              <w:top w:w="432" w:type="dxa"/>
              <w:bottom w:w="432" w:type="dxa"/>
            </w:tcMar>
            <w:vAlign w:val="center"/>
          </w:tcPr>
          <w:p w14:paraId="075D2C90" w14:textId="03AAC39F" w:rsidR="00D90CAB" w:rsidRPr="00E7314A" w:rsidRDefault="003B3F72" w:rsidP="00A4086C">
            <w:pPr>
              <w:pStyle w:val="Subtitle"/>
            </w:pPr>
            <w:r w:rsidRPr="003B3F72">
              <w:rPr>
                <w:sz w:val="40"/>
                <w:szCs w:val="22"/>
              </w:rPr>
              <w:t xml:space="preserve">TEACHERS: mrs. </w:t>
            </w:r>
            <w:r w:rsidRPr="003B3F72">
              <w:rPr>
                <w:i/>
                <w:iCs/>
                <w:sz w:val="40"/>
                <w:szCs w:val="22"/>
              </w:rPr>
              <w:t>FLYNN, ms. GILLESPIE, ms. HALL, ms. MCILLWAIN</w:t>
            </w:r>
            <w:r>
              <w:rPr>
                <w:i/>
                <w:iCs/>
                <w:sz w:val="40"/>
                <w:szCs w:val="22"/>
              </w:rPr>
              <w:t xml:space="preserve"> </w:t>
            </w:r>
            <w:r w:rsidRPr="003B3F72">
              <w:rPr>
                <w:i/>
                <w:iCs/>
                <w:sz w:val="40"/>
                <w:szCs w:val="22"/>
              </w:rPr>
              <w:t>&amp; mrs. MULLEN</w:t>
            </w:r>
          </w:p>
        </w:tc>
      </w:tr>
      <w:tr w:rsidR="003204C4" w:rsidRPr="00E7314A" w14:paraId="52377EA8" w14:textId="77777777" w:rsidTr="00CB180E">
        <w:trPr>
          <w:trHeight w:val="8512"/>
        </w:trPr>
        <w:tc>
          <w:tcPr>
            <w:tcW w:w="5202" w:type="dxa"/>
            <w:tcMar>
              <w:bottom w:w="403" w:type="dxa"/>
            </w:tcMar>
          </w:tcPr>
          <w:p w14:paraId="703D0B8A" w14:textId="396DFAD1" w:rsidR="003204C4" w:rsidRPr="00E7314A" w:rsidRDefault="003B3F72" w:rsidP="00E674D6">
            <w:r>
              <w:rPr>
                <w:noProof/>
              </w:rPr>
              <w:drawing>
                <wp:inline distT="0" distB="0" distL="0" distR="0" wp14:anchorId="33FD6869" wp14:editId="70DCF31D">
                  <wp:extent cx="1835150" cy="157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579245"/>
                          </a:xfrm>
                          <a:prstGeom prst="rect">
                            <a:avLst/>
                          </a:prstGeom>
                          <a:noFill/>
                        </pic:spPr>
                      </pic:pic>
                    </a:graphicData>
                  </a:graphic>
                </wp:inline>
              </w:drawing>
            </w:r>
          </w:p>
          <w:p w14:paraId="70F09967" w14:textId="226A64C3" w:rsidR="003204C4" w:rsidRPr="00E7314A" w:rsidRDefault="003B3F72" w:rsidP="00A4086C">
            <w:pPr>
              <w:pStyle w:val="PictureCaption"/>
            </w:pPr>
            <w:r>
              <w:rPr>
                <w:noProof/>
              </w:rPr>
              <mc:AlternateContent>
                <mc:Choice Requires="wps">
                  <w:drawing>
                    <wp:anchor distT="0" distB="0" distL="114300" distR="114300" simplePos="0" relativeHeight="251687936" behindDoc="0" locked="0" layoutInCell="1" allowOverlap="1" wp14:anchorId="66A86015" wp14:editId="21BB7DCE">
                      <wp:simplePos x="0" y="0"/>
                      <wp:positionH relativeFrom="column">
                        <wp:posOffset>2552700</wp:posOffset>
                      </wp:positionH>
                      <wp:positionV relativeFrom="paragraph">
                        <wp:posOffset>46990</wp:posOffset>
                      </wp:positionV>
                      <wp:extent cx="190500" cy="190500"/>
                      <wp:effectExtent l="19050" t="0" r="38100" b="19050"/>
                      <wp:wrapNone/>
                      <wp:docPr id="3" name="Heart 3"/>
                      <wp:cNvGraphicFramePr/>
                      <a:graphic xmlns:a="http://schemas.openxmlformats.org/drawingml/2006/main">
                        <a:graphicData uri="http://schemas.microsoft.com/office/word/2010/wordprocessingShape">
                          <wps:wsp>
                            <wps:cNvSpPr/>
                            <wps:spPr>
                              <a:xfrm>
                                <a:off x="0" y="0"/>
                                <a:ext cx="190500" cy="19050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648C1" id="Heart 3" o:spid="_x0000_s1026" style="position:absolute;margin-left:201pt;margin-top:3.7pt;width:1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" path="m95250,47625v39688,-111125,194469,,,142875c-99219,47625,55563,-63500,95250,47625xe" fillcolor="#c0504d [3205]" strokecolor="#622423 [1605]" strokeweight="2pt">
                      <v:path arrowok="t" o:connecttype="custom" o:connectlocs="95250,47625;95250,190500;95250,47625" o:connectangles="0,0,0"/>
                    </v:shape>
                  </w:pict>
                </mc:Fallback>
              </mc:AlternateContent>
            </w:r>
            <w:r>
              <w:t xml:space="preserve">We Miss You!    Be Safe!    See you soon! </w:t>
            </w:r>
          </w:p>
          <w:p w14:paraId="5939F063" w14:textId="21BBA989" w:rsidR="003204C4" w:rsidRPr="00E217B6" w:rsidRDefault="00D365B0" w:rsidP="00FE7F9C">
            <w:pPr>
              <w:pStyle w:val="Heading2"/>
              <w:jc w:val="center"/>
              <w:rPr>
                <w:color w:val="C00000"/>
                <w:sz w:val="40"/>
                <w:szCs w:val="40"/>
              </w:rPr>
            </w:pPr>
            <w:sdt>
              <w:sdtPr>
                <w:rPr>
                  <w:color w:val="C00000"/>
                  <w:sz w:val="40"/>
                  <w:szCs w:val="40"/>
                </w:rPr>
                <w:id w:val="-798068783"/>
                <w:placeholder>
                  <w:docPart w:val="D2F330C6BFC44979B6AFACB199DAB0CE"/>
                </w:placeholder>
                <w15:appearance w15:val="hidden"/>
                <w:text w:multiLine="1"/>
              </w:sdtPr>
              <w:sdtEndPr/>
              <w:sdtContent>
                <w:r w:rsidR="00E217B6" w:rsidRPr="00E217B6">
                  <w:rPr>
                    <w:color w:val="C00000"/>
                    <w:sz w:val="40"/>
                    <w:szCs w:val="40"/>
                  </w:rPr>
                  <w:t>HLMS MIGHTY EAGLES</w:t>
                </w:r>
              </w:sdtContent>
            </w:sdt>
          </w:p>
          <w:p w14:paraId="1EC7FC6E" w14:textId="1C1463D2" w:rsidR="003204C4" w:rsidRPr="008966C0" w:rsidRDefault="003B3F72" w:rsidP="008966C0">
            <w:pPr>
              <w:pStyle w:val="Heading1"/>
              <w:jc w:val="center"/>
              <w:rPr>
                <w:sz w:val="56"/>
                <w:szCs w:val="56"/>
              </w:rPr>
            </w:pPr>
            <w:r w:rsidRPr="008966C0">
              <w:rPr>
                <w:sz w:val="56"/>
                <w:szCs w:val="56"/>
              </w:rPr>
              <w:t>Movie Review Monday</w:t>
            </w:r>
          </w:p>
          <w:p w14:paraId="23E63173" w14:textId="77777777" w:rsidR="003B3F72" w:rsidRPr="00FE7F9C" w:rsidRDefault="003B3F72" w:rsidP="003B3F72">
            <w:pPr>
              <w:rPr>
                <w:sz w:val="22"/>
                <w:szCs w:val="22"/>
              </w:rPr>
            </w:pPr>
            <w:r w:rsidRPr="00FE7F9C">
              <w:rPr>
                <w:sz w:val="22"/>
                <w:szCs w:val="22"/>
              </w:rPr>
              <w:t>Tell me about a movie, television show, or a video game you have recently played or watched. Movies can be from Hulu, Netflix, Disney +, or regular television.</w:t>
            </w:r>
          </w:p>
          <w:p w14:paraId="5103C611" w14:textId="77777777" w:rsidR="003B3F72" w:rsidRPr="00FE7F9C" w:rsidRDefault="003B3F72" w:rsidP="003B3F72">
            <w:pPr>
              <w:rPr>
                <w:sz w:val="22"/>
                <w:szCs w:val="22"/>
              </w:rPr>
            </w:pPr>
          </w:p>
          <w:p w14:paraId="18D26A59" w14:textId="598BAE07" w:rsidR="003B3F72" w:rsidRPr="00FE7F9C" w:rsidRDefault="003B3F72" w:rsidP="003B3F72">
            <w:pPr>
              <w:rPr>
                <w:b/>
                <w:bCs/>
                <w:sz w:val="22"/>
                <w:szCs w:val="22"/>
              </w:rPr>
            </w:pPr>
            <w:r w:rsidRPr="00FE7F9C">
              <w:rPr>
                <w:b/>
                <w:bCs/>
                <w:sz w:val="22"/>
                <w:szCs w:val="22"/>
              </w:rPr>
              <w:t>C</w:t>
            </w:r>
            <w:r w:rsidR="008966C0" w:rsidRPr="00FE7F9C">
              <w:rPr>
                <w:b/>
                <w:bCs/>
                <w:sz w:val="22"/>
                <w:szCs w:val="22"/>
              </w:rPr>
              <w:t>REATIVE WRITING</w:t>
            </w:r>
            <w:r w:rsidRPr="00FE7F9C">
              <w:rPr>
                <w:b/>
                <w:bCs/>
                <w:sz w:val="22"/>
                <w:szCs w:val="22"/>
              </w:rPr>
              <w:t>:</w:t>
            </w:r>
          </w:p>
          <w:p w14:paraId="73B8CC59" w14:textId="79E78A39" w:rsidR="00FF70AE" w:rsidRPr="00FE7F9C" w:rsidRDefault="00FF70AE" w:rsidP="003B3F72">
            <w:pPr>
              <w:rPr>
                <w:sz w:val="22"/>
                <w:szCs w:val="22"/>
              </w:rPr>
            </w:pPr>
          </w:p>
          <w:p w14:paraId="78ACBA63" w14:textId="77777777" w:rsidR="00093BD8" w:rsidRPr="00FE7F9C" w:rsidRDefault="00093BD8" w:rsidP="00223529">
            <w:pPr>
              <w:rPr>
                <w:sz w:val="22"/>
                <w:szCs w:val="22"/>
              </w:rPr>
            </w:pPr>
            <w:r w:rsidRPr="00FE7F9C">
              <w:rPr>
                <w:sz w:val="22"/>
                <w:szCs w:val="22"/>
              </w:rPr>
              <w:t>This week we will look at dramas. A </w:t>
            </w:r>
            <w:r w:rsidRPr="00FE7F9C">
              <w:rPr>
                <w:b/>
                <w:bCs/>
                <w:sz w:val="22"/>
                <w:szCs w:val="22"/>
              </w:rPr>
              <w:t>drama</w:t>
            </w:r>
            <w:r w:rsidRPr="00FE7F9C">
              <w:rPr>
                <w:sz w:val="22"/>
                <w:szCs w:val="22"/>
              </w:rPr>
              <w:t xml:space="preserve"> is a piece of writing, which is artistically presented with dialogues. </w:t>
            </w:r>
          </w:p>
          <w:p w14:paraId="1F5BDD31" w14:textId="4C848BBD" w:rsidR="00FF70AE" w:rsidRPr="00FE7F9C" w:rsidRDefault="00093BD8" w:rsidP="003B3F72">
            <w:pPr>
              <w:rPr>
                <w:sz w:val="22"/>
                <w:szCs w:val="22"/>
              </w:rPr>
            </w:pPr>
            <w:r w:rsidRPr="00FE7F9C">
              <w:rPr>
                <w:sz w:val="22"/>
                <w:szCs w:val="22"/>
              </w:rPr>
              <w:t>A </w:t>
            </w:r>
            <w:r w:rsidRPr="00FE7F9C">
              <w:rPr>
                <w:b/>
                <w:bCs/>
                <w:sz w:val="22"/>
                <w:szCs w:val="22"/>
              </w:rPr>
              <w:t>drama</w:t>
            </w:r>
            <w:r w:rsidRPr="00FE7F9C">
              <w:rPr>
                <w:sz w:val="22"/>
                <w:szCs w:val="22"/>
              </w:rPr>
              <w:t> is attractive, impactful and real as it presents characters, along with natural and credible aspects. It is very similar to a short story as it also comprises characters, plot, and setting, as well as symbolism. Dramas are used for plays or television shows. Dramas are meant to be performed in front of an audience, give stage direction and tell the characters how to perform a line.</w:t>
            </w:r>
          </w:p>
          <w:p w14:paraId="13F1A1B0" w14:textId="77777777" w:rsidR="00FE7F9C" w:rsidRPr="00FE7F9C" w:rsidRDefault="00FE7F9C" w:rsidP="003B3F72">
            <w:pPr>
              <w:rPr>
                <w:sz w:val="22"/>
                <w:szCs w:val="22"/>
              </w:rPr>
            </w:pPr>
          </w:p>
          <w:p w14:paraId="6E293289" w14:textId="37D4901D" w:rsidR="00FF70AE" w:rsidRPr="00FE7F9C" w:rsidRDefault="00093BD8" w:rsidP="003B3F72">
            <w:pPr>
              <w:rPr>
                <w:b/>
                <w:bCs/>
                <w:sz w:val="22"/>
                <w:szCs w:val="22"/>
              </w:rPr>
            </w:pPr>
            <w:r w:rsidRPr="00FE7F9C">
              <w:rPr>
                <w:b/>
                <w:bCs/>
                <w:sz w:val="22"/>
                <w:szCs w:val="22"/>
              </w:rPr>
              <w:t>DRAMA</w:t>
            </w:r>
            <w:r w:rsidR="00FF70AE" w:rsidRPr="00FE7F9C">
              <w:rPr>
                <w:b/>
                <w:bCs/>
                <w:sz w:val="22"/>
                <w:szCs w:val="22"/>
              </w:rPr>
              <w:t xml:space="preserve"> </w:t>
            </w:r>
            <w:r w:rsidR="008966C0" w:rsidRPr="00FE7F9C">
              <w:rPr>
                <w:b/>
                <w:bCs/>
                <w:sz w:val="22"/>
                <w:szCs w:val="22"/>
              </w:rPr>
              <w:t>SENTENCE STARTER:</w:t>
            </w:r>
          </w:p>
          <w:p w14:paraId="32548A8A" w14:textId="77777777" w:rsidR="00FE7F9C" w:rsidRPr="00FE7F9C" w:rsidRDefault="00FE7F9C" w:rsidP="00093BD8">
            <w:pPr>
              <w:rPr>
                <w:sz w:val="22"/>
                <w:szCs w:val="22"/>
              </w:rPr>
            </w:pPr>
          </w:p>
          <w:p w14:paraId="654B6427" w14:textId="70539CEF" w:rsidR="00093BD8" w:rsidRPr="00093BD8" w:rsidRDefault="00093BD8" w:rsidP="00093BD8">
            <w:pPr>
              <w:rPr>
                <w:sz w:val="22"/>
                <w:szCs w:val="22"/>
              </w:rPr>
            </w:pPr>
            <w:r w:rsidRPr="00093BD8">
              <w:rPr>
                <w:sz w:val="22"/>
                <w:szCs w:val="22"/>
              </w:rPr>
              <w:t>Emily (said angrily): “Can you stop thinking about yourself for once?!” </w:t>
            </w:r>
          </w:p>
          <w:p w14:paraId="6AF6922E" w14:textId="77777777" w:rsidR="00FE7F9C" w:rsidRPr="00FE7F9C" w:rsidRDefault="00FE7F9C" w:rsidP="00093BD8">
            <w:pPr>
              <w:rPr>
                <w:sz w:val="22"/>
                <w:szCs w:val="22"/>
              </w:rPr>
            </w:pPr>
          </w:p>
          <w:p w14:paraId="6C3C58DC" w14:textId="035629BE" w:rsidR="00093BD8" w:rsidRPr="00093BD8" w:rsidRDefault="00093BD8" w:rsidP="00093BD8">
            <w:pPr>
              <w:rPr>
                <w:sz w:val="22"/>
                <w:szCs w:val="22"/>
              </w:rPr>
            </w:pPr>
            <w:r w:rsidRPr="00093BD8">
              <w:rPr>
                <w:sz w:val="22"/>
                <w:szCs w:val="22"/>
              </w:rPr>
              <w:t>Andrew: (replies with a tone of sarcasm) “I’m not even sorry</w:t>
            </w:r>
            <w:r w:rsidRPr="00FE7F9C">
              <w:rPr>
                <w:sz w:val="22"/>
                <w:szCs w:val="22"/>
              </w:rPr>
              <w:t>;</w:t>
            </w:r>
            <w:r w:rsidRPr="00093BD8">
              <w:rPr>
                <w:sz w:val="22"/>
                <w:szCs w:val="22"/>
              </w:rPr>
              <w:t xml:space="preserve"> I know you lied to me.” </w:t>
            </w:r>
          </w:p>
          <w:p w14:paraId="6229E15D" w14:textId="475BCB5E" w:rsidR="00093BD8" w:rsidRPr="00093BD8" w:rsidRDefault="00093BD8" w:rsidP="00093BD8"/>
          <w:p w14:paraId="43B0CA8C" w14:textId="18D6B8B0" w:rsidR="00093BD8" w:rsidRPr="00FE7F9C" w:rsidRDefault="00093BD8" w:rsidP="00093BD8">
            <w:pPr>
              <w:rPr>
                <w:sz w:val="22"/>
                <w:szCs w:val="22"/>
              </w:rPr>
            </w:pPr>
            <w:r w:rsidRPr="00093BD8">
              <w:rPr>
                <w:sz w:val="22"/>
                <w:szCs w:val="22"/>
              </w:rPr>
              <w:t>Now continue the story</w:t>
            </w:r>
            <w:r w:rsidRPr="00FE7F9C">
              <w:rPr>
                <w:sz w:val="22"/>
                <w:szCs w:val="22"/>
              </w:rPr>
              <w:t xml:space="preserve">; </w:t>
            </w:r>
            <w:r w:rsidRPr="00093BD8">
              <w:rPr>
                <w:sz w:val="22"/>
                <w:szCs w:val="22"/>
              </w:rPr>
              <w:t xml:space="preserve">be creative! </w:t>
            </w:r>
          </w:p>
          <w:p w14:paraId="415226B4" w14:textId="1B8C031E" w:rsidR="003204C4" w:rsidRPr="00FE7F9C" w:rsidRDefault="00CB180E" w:rsidP="00FE7F9C">
            <w:pPr>
              <w:rPr>
                <w:sz w:val="22"/>
                <w:szCs w:val="22"/>
              </w:rPr>
            </w:pPr>
            <w:r>
              <w:rPr>
                <w:noProof/>
                <w:sz w:val="22"/>
                <w:szCs w:val="22"/>
              </w:rPr>
              <mc:AlternateContent>
                <mc:Choice Requires="wps">
                  <w:drawing>
                    <wp:anchor distT="0" distB="0" distL="114300" distR="114300" simplePos="0" relativeHeight="251697152" behindDoc="0" locked="0" layoutInCell="1" allowOverlap="1" wp14:anchorId="5926FD64" wp14:editId="57D6DC60">
                      <wp:simplePos x="0" y="0"/>
                      <wp:positionH relativeFrom="column">
                        <wp:posOffset>2162175</wp:posOffset>
                      </wp:positionH>
                      <wp:positionV relativeFrom="paragraph">
                        <wp:posOffset>186690</wp:posOffset>
                      </wp:positionV>
                      <wp:extent cx="1828800" cy="1047750"/>
                      <wp:effectExtent l="19050" t="0" r="38100" b="190500"/>
                      <wp:wrapNone/>
                      <wp:docPr id="4" name="Thought Bubble: Cloud 4"/>
                      <wp:cNvGraphicFramePr/>
                      <a:graphic xmlns:a="http://schemas.openxmlformats.org/drawingml/2006/main">
                        <a:graphicData uri="http://schemas.microsoft.com/office/word/2010/wordprocessingShape">
                          <wps:wsp>
                            <wps:cNvSpPr/>
                            <wps:spPr>
                              <a:xfrm>
                                <a:off x="0" y="0"/>
                                <a:ext cx="1828800" cy="10477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90658" w14:textId="2A4527D0" w:rsidR="00211150" w:rsidRDefault="00211150" w:rsidP="00211150">
                                  <w:pPr>
                                    <w:jc w:val="center"/>
                                  </w:pPr>
                                  <w:r>
                                    <w:t>Tuesday’s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26FD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 o:spid="_x0000_s1026" type="#_x0000_t106" style="position:absolute;margin-left:170.25pt;margin-top:14.7pt;width:2in;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" adj="6300,24300" fillcolor="#4f81bd [3204]" strokecolor="#243f60 [1604]" strokeweight="2pt">
                      <v:textbox>
                        <w:txbxContent>
                          <w:p w14:paraId="36490658" w14:textId="2A4527D0" w:rsidR="00211150" w:rsidRDefault="00211150" w:rsidP="00211150">
                            <w:pPr>
                              <w:jc w:val="center"/>
                            </w:pPr>
                            <w:r>
                              <w:t>Tuesday’s Song</w:t>
                            </w:r>
                          </w:p>
                        </w:txbxContent>
                      </v:textbox>
                    </v:shape>
                  </w:pict>
                </mc:Fallback>
              </mc:AlternateContent>
            </w:r>
            <w:r w:rsidR="00FE7F9C">
              <w:rPr>
                <w:noProof/>
              </w:rPr>
              <mc:AlternateContent>
                <mc:Choice Requires="wps">
                  <w:drawing>
                    <wp:anchor distT="45720" distB="45720" distL="114300" distR="114300" simplePos="0" relativeHeight="251696128" behindDoc="0" locked="0" layoutInCell="1" allowOverlap="1" wp14:anchorId="18DF9DA6" wp14:editId="781B895E">
                      <wp:simplePos x="0" y="0"/>
                      <wp:positionH relativeFrom="column">
                        <wp:posOffset>0</wp:posOffset>
                      </wp:positionH>
                      <wp:positionV relativeFrom="paragraph">
                        <wp:posOffset>1504950</wp:posOffset>
                      </wp:positionV>
                      <wp:extent cx="3419475" cy="1162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62050"/>
                              </a:xfrm>
                              <a:prstGeom prst="rect">
                                <a:avLst/>
                              </a:prstGeom>
                              <a:solidFill>
                                <a:srgbClr val="FFFFFF"/>
                              </a:solidFill>
                              <a:ln w="9525">
                                <a:noFill/>
                                <a:miter lim="800000"/>
                                <a:headEnd/>
                                <a:tailEnd/>
                              </a:ln>
                            </wps:spPr>
                            <wps:txbx>
                              <w:txbxContent>
                                <w:p w14:paraId="169F25CA" w14:textId="48CBDB4C" w:rsidR="00FE7F9C" w:rsidRDefault="00D365B0">
                                  <w:hyperlink r:id="rId13" w:history="1">
                                    <w:r w:rsidR="00FE7F9C" w:rsidRPr="00540FB4">
                                      <w:rPr>
                                        <w:rStyle w:val="Hyperlink"/>
                                      </w:rPr>
                                      <w:t>https://www.youtube.com/watch?v=3jQIIXuhsC8&amp;feature=youtu.be</w:t>
                                    </w:r>
                                  </w:hyperlink>
                                </w:p>
                                <w:p w14:paraId="688A90B5" w14:textId="62588E8B" w:rsidR="00FE7F9C" w:rsidRDefault="00FE7F9C"/>
                                <w:p w14:paraId="37E27555" w14:textId="0134C9FA" w:rsidR="00FE7F9C" w:rsidRDefault="00FE7F9C" w:rsidP="00FE7F9C">
                                  <w:r>
                                    <w:t>Now, click on the link above and listen to the song. Zoom in on one specific line from that song.  Set a timer for 3 minutes and write.</w:t>
                                  </w:r>
                                </w:p>
                                <w:p w14:paraId="61352B19" w14:textId="4FC34F86" w:rsidR="00211150" w:rsidRDefault="00211150" w:rsidP="00FE7F9C"/>
                                <w:p w14:paraId="12CEAD23" w14:textId="1DD4C8F2" w:rsidR="00211150" w:rsidRDefault="00211150" w:rsidP="00FE7F9C"/>
                                <w:p w14:paraId="072DAC5B" w14:textId="7E39DAA0" w:rsidR="00211150" w:rsidRDefault="00211150" w:rsidP="00FE7F9C"/>
                                <w:p w14:paraId="0C85157A" w14:textId="77777777" w:rsidR="00211150" w:rsidRDefault="00211150" w:rsidP="00FE7F9C"/>
                                <w:p w14:paraId="05BBFE3F" w14:textId="77777777" w:rsidR="00FE7F9C" w:rsidRDefault="00FE7F9C" w:rsidP="00FE7F9C"/>
                                <w:p w14:paraId="7A61599D" w14:textId="77777777" w:rsidR="00FE7F9C" w:rsidRDefault="00FE7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DF9DA6" id="_x0000_t202" coordsize="21600,21600" o:spt="202" path="m,l,21600r21600,l21600,xe">
                      <v:stroke joinstyle="miter"/>
                      <v:path gradientshapeok="t" o:connecttype="rect"/>
                    </v:shapetype>
                    <v:shape id="Text Box 2" o:spid="_x0000_s1027" type="#_x0000_t202" style="position:absolute;margin-left:0;margin-top:118.5pt;width:269.25pt;height:9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PXJAIAACU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" stroked="f">
                      <v:textbox>
                        <w:txbxContent>
                          <w:p w14:paraId="169F25CA" w14:textId="48CBDB4C" w:rsidR="00FE7F9C" w:rsidRDefault="00FE7F9C">
                            <w:hyperlink r:id="rId14" w:history="1">
                              <w:r w:rsidRPr="00540FB4">
                                <w:rPr>
                                  <w:rStyle w:val="Hyperlink"/>
                                </w:rPr>
                                <w:t>https://www.youtube.com/watch?v=3jQIIXuhsC8&amp;feature=youtu.be</w:t>
                              </w:r>
                            </w:hyperlink>
                          </w:p>
                          <w:p w14:paraId="688A90B5" w14:textId="62588E8B" w:rsidR="00FE7F9C" w:rsidRDefault="00FE7F9C"/>
                          <w:p w14:paraId="37E27555" w14:textId="0134C9FA" w:rsidR="00FE7F9C" w:rsidRDefault="00FE7F9C" w:rsidP="00FE7F9C">
                            <w:r>
                              <w:t>Now, click on the link above and listen to the song. Zoom in on one specific line from that song.  Set a timer for 3 minutes and write.</w:t>
                            </w:r>
                          </w:p>
                          <w:p w14:paraId="61352B19" w14:textId="4FC34F86" w:rsidR="00211150" w:rsidRDefault="00211150" w:rsidP="00FE7F9C"/>
                          <w:p w14:paraId="12CEAD23" w14:textId="1DD4C8F2" w:rsidR="00211150" w:rsidRDefault="00211150" w:rsidP="00FE7F9C"/>
                          <w:p w14:paraId="072DAC5B" w14:textId="7E39DAA0" w:rsidR="00211150" w:rsidRDefault="00211150" w:rsidP="00FE7F9C"/>
                          <w:p w14:paraId="0C85157A" w14:textId="77777777" w:rsidR="00211150" w:rsidRDefault="00211150" w:rsidP="00FE7F9C"/>
                          <w:p w14:paraId="05BBFE3F" w14:textId="77777777" w:rsidR="00FE7F9C" w:rsidRDefault="00FE7F9C" w:rsidP="00FE7F9C"/>
                          <w:p w14:paraId="7A61599D" w14:textId="77777777" w:rsidR="00FE7F9C" w:rsidRDefault="00FE7F9C"/>
                        </w:txbxContent>
                      </v:textbox>
                      <w10:wrap type="square"/>
                    </v:shape>
                  </w:pict>
                </mc:Fallback>
              </mc:AlternateContent>
            </w:r>
            <w:r w:rsidR="00093BD8" w:rsidRPr="00093BD8">
              <w:rPr>
                <w:sz w:val="22"/>
                <w:szCs w:val="22"/>
              </w:rPr>
              <w:t>Introduce new characters! </w:t>
            </w:r>
          </w:p>
        </w:tc>
        <w:tc>
          <w:tcPr>
            <w:tcW w:w="9318" w:type="dxa"/>
            <w:gridSpan w:val="2"/>
            <w:tcMar>
              <w:left w:w="288" w:type="dxa"/>
            </w:tcMar>
          </w:tcPr>
          <w:p w14:paraId="07A3AEDF" w14:textId="5B078F0E" w:rsidR="003204C4" w:rsidRPr="00E7314A" w:rsidRDefault="003204C4" w:rsidP="008966C0">
            <w:pPr>
              <w:jc w:val="center"/>
            </w:pPr>
          </w:p>
          <w:p w14:paraId="7B6AFB4C" w14:textId="4C07FBA7" w:rsidR="00FF2972" w:rsidRPr="00FF2972" w:rsidRDefault="00CB180E" w:rsidP="0080274A">
            <w:pPr>
              <w:pStyle w:val="Heading2"/>
            </w:pPr>
            <w:r>
              <w:rPr>
                <w:noProof/>
              </w:rPr>
              <mc:AlternateContent>
                <mc:Choice Requires="wps">
                  <w:drawing>
                    <wp:anchor distT="45720" distB="45720" distL="114300" distR="114300" simplePos="0" relativeHeight="251699200" behindDoc="0" locked="0" layoutInCell="1" allowOverlap="1" wp14:anchorId="3B701576" wp14:editId="6E6135C8">
                      <wp:simplePos x="0" y="0"/>
                      <wp:positionH relativeFrom="column">
                        <wp:posOffset>713105</wp:posOffset>
                      </wp:positionH>
                      <wp:positionV relativeFrom="paragraph">
                        <wp:posOffset>8947150</wp:posOffset>
                      </wp:positionV>
                      <wp:extent cx="4924425" cy="13811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81125"/>
                              </a:xfrm>
                              <a:prstGeom prst="rect">
                                <a:avLst/>
                              </a:prstGeom>
                              <a:solidFill>
                                <a:srgbClr val="FFFFFF"/>
                              </a:solidFill>
                              <a:ln w="9525">
                                <a:noFill/>
                                <a:miter lim="800000"/>
                                <a:headEnd/>
                                <a:tailEnd/>
                              </a:ln>
                            </wps:spPr>
                            <wps:txbx>
                              <w:txbxContent>
                                <w:p w14:paraId="27EEBB1F" w14:textId="68B976A0" w:rsidR="00CB180E" w:rsidRDefault="00D365B0">
                                  <w:hyperlink r:id="rId15" w:tgtFrame="_blank" w:tooltip="Original URL: https://youtu.be/3jQIIXuhsC8. Click or tap if you trust this link." w:history="1">
                                    <w:r w:rsidR="00CB180E" w:rsidRPr="00CB180E">
                                      <w:rPr>
                                        <w:rFonts w:ascii="inherit" w:hAnsi="inherit"/>
                                        <w:color w:val="0066CC"/>
                                        <w:u w:val="single"/>
                                        <w:bdr w:val="none" w:sz="0" w:space="0" w:color="auto" w:frame="1"/>
                                      </w:rPr>
                                      <w:t>Lion King (1994) ~ Hakuna Matata ~ Sing Along Video ~ 720pᴴᴰ ~ 2017 ~ W10</w:t>
                                    </w:r>
                                  </w:hyperlink>
                                </w:p>
                                <w:p w14:paraId="2E08D867" w14:textId="0AD4558C" w:rsidR="00CB180E" w:rsidRDefault="00CB180E">
                                  <w:r w:rsidRPr="00CB180E">
                                    <w:rPr>
                                      <w:noProof/>
                                    </w:rPr>
                                    <w:drawing>
                                      <wp:inline distT="0" distB="0" distL="0" distR="0" wp14:anchorId="0EE288D2" wp14:editId="23A7932B">
                                        <wp:extent cx="3152775" cy="1447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1447800"/>
                                                </a:xfrm>
                                                <a:prstGeom prst="rect">
                                                  <a:avLst/>
                                                </a:prstGeom>
                                              </pic:spPr>
                                            </pic:pic>
                                          </a:graphicData>
                                        </a:graphic>
                                      </wp:inline>
                                    </w:drawing>
                                  </w:r>
                                </w:p>
                                <w:p w14:paraId="411BF602" w14:textId="77777777" w:rsidR="00CB180E" w:rsidRDefault="00CB18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01576" id="_x0000_s1028" type="#_x0000_t202" style="position:absolute;margin-left:56.15pt;margin-top:704.5pt;width:387.75pt;height:108.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" stroked="f">
                      <v:textbox>
                        <w:txbxContent>
                          <w:p w14:paraId="27EEBB1F" w14:textId="68B976A0" w:rsidR="00CB180E" w:rsidRDefault="00CB180E">
                            <w:hyperlink r:id="rId17" w:tgtFrame="_blank" w:tooltip="Original URL: https://youtu.be/3jQIIXuhsC8. Click or tap if you trust this link." w:history="1">
                              <w:r w:rsidRPr="00CB180E">
                                <w:rPr>
                                  <w:rFonts w:ascii="inherit" w:hAnsi="inherit"/>
                                  <w:color w:val="0066CC"/>
                                  <w:u w:val="single"/>
                                  <w:bdr w:val="none" w:sz="0" w:space="0" w:color="auto" w:frame="1"/>
                                </w:rPr>
                                <w:t>Lion King (1994) ~ Hakuna Matata ~ Sing Along Video ~ 720pᴴᴰ ~ 2017 ~ W10</w:t>
                              </w:r>
                            </w:hyperlink>
                          </w:p>
                          <w:p w14:paraId="2E08D867" w14:textId="0AD4558C" w:rsidR="00CB180E" w:rsidRDefault="00CB180E">
                            <w:r w:rsidRPr="00CB180E">
                              <w:drawing>
                                <wp:inline distT="0" distB="0" distL="0" distR="0" wp14:anchorId="0EE288D2" wp14:editId="23A7932B">
                                  <wp:extent cx="3152775" cy="1447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2775" cy="1447800"/>
                                          </a:xfrm>
                                          <a:prstGeom prst="rect">
                                            <a:avLst/>
                                          </a:prstGeom>
                                        </pic:spPr>
                                      </pic:pic>
                                    </a:graphicData>
                                  </a:graphic>
                                </wp:inline>
                              </w:drawing>
                            </w:r>
                          </w:p>
                          <w:p w14:paraId="411BF602" w14:textId="77777777" w:rsidR="00CB180E" w:rsidRDefault="00CB180E"/>
                        </w:txbxContent>
                      </v:textbox>
                      <w10:wrap type="square"/>
                    </v:shape>
                  </w:pict>
                </mc:Fallback>
              </mc:AlternateContent>
            </w:r>
            <w:r w:rsidR="00FE7F9C">
              <w:rPr>
                <w:noProof/>
              </w:rPr>
              <mc:AlternateContent>
                <mc:Choice Requires="wps">
                  <w:drawing>
                    <wp:anchor distT="45720" distB="45720" distL="114300" distR="114300" simplePos="0" relativeHeight="251694080" behindDoc="0" locked="0" layoutInCell="1" allowOverlap="1" wp14:anchorId="33D82F10" wp14:editId="6515997C">
                      <wp:simplePos x="0" y="0"/>
                      <wp:positionH relativeFrom="column">
                        <wp:posOffset>555625</wp:posOffset>
                      </wp:positionH>
                      <wp:positionV relativeFrom="paragraph">
                        <wp:posOffset>1165860</wp:posOffset>
                      </wp:positionV>
                      <wp:extent cx="5429250" cy="4667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66725"/>
                              </a:xfrm>
                              <a:prstGeom prst="rect">
                                <a:avLst/>
                              </a:prstGeom>
                              <a:solidFill>
                                <a:srgbClr val="FFFFFF"/>
                              </a:solidFill>
                              <a:ln w="9525">
                                <a:noFill/>
                                <a:miter lim="800000"/>
                                <a:headEnd/>
                                <a:tailEnd/>
                              </a:ln>
                            </wps:spPr>
                            <wps:txbx>
                              <w:txbxContent>
                                <w:p w14:paraId="6E1E6398" w14:textId="77777777" w:rsidR="0080274A" w:rsidRPr="0080274A" w:rsidRDefault="0080274A" w:rsidP="0080274A">
                                  <w:pPr>
                                    <w:rPr>
                                      <w:i/>
                                      <w:iCs/>
                                    </w:rPr>
                                  </w:pPr>
                                  <w:r w:rsidRPr="0080274A">
                                    <w:rPr>
                                      <w:i/>
                                      <w:iCs/>
                                    </w:rPr>
                                    <w:t>Read the poem below. Zoom in on one specific line from that poem. Set a timer for 3 minutes and write.</w:t>
                                  </w:r>
                                </w:p>
                                <w:p w14:paraId="599B9D03" w14:textId="392C81CC" w:rsidR="0080274A" w:rsidRDefault="00802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82F10" id="_x0000_s1029" type="#_x0000_t202" style="position:absolute;margin-left:43.75pt;margin-top:91.8pt;width:427.5pt;height:3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" stroked="f">
                      <v:textbox>
                        <w:txbxContent>
                          <w:p w14:paraId="6E1E6398" w14:textId="77777777" w:rsidR="0080274A" w:rsidRPr="0080274A" w:rsidRDefault="0080274A" w:rsidP="0080274A">
                            <w:pPr>
                              <w:rPr>
                                <w:i/>
                                <w:iCs/>
                              </w:rPr>
                            </w:pPr>
                            <w:r w:rsidRPr="0080274A">
                              <w:rPr>
                                <w:i/>
                                <w:iCs/>
                              </w:rPr>
                              <w:t>Read the poem below. Zoom in on one specific line from that poem. Set a timer for 3 minutes and write.</w:t>
                            </w:r>
                          </w:p>
                          <w:p w14:paraId="599B9D03" w14:textId="392C81CC" w:rsidR="0080274A" w:rsidRDefault="0080274A"/>
                        </w:txbxContent>
                      </v:textbox>
                      <w10:wrap type="square"/>
                    </v:shape>
                  </w:pict>
                </mc:Fallback>
              </mc:AlternateContent>
            </w:r>
            <w:r w:rsidR="006C7368">
              <w:rPr>
                <w:noProof/>
              </w:rPr>
              <mc:AlternateContent>
                <mc:Choice Requires="wps">
                  <w:drawing>
                    <wp:anchor distT="45720" distB="45720" distL="114300" distR="114300" simplePos="0" relativeHeight="251692032" behindDoc="0" locked="0" layoutInCell="1" allowOverlap="1" wp14:anchorId="5E67CCC6" wp14:editId="22E4CF5A">
                      <wp:simplePos x="0" y="0"/>
                      <wp:positionH relativeFrom="column">
                        <wp:posOffset>1069975</wp:posOffset>
                      </wp:positionH>
                      <wp:positionV relativeFrom="paragraph">
                        <wp:posOffset>1746885</wp:posOffset>
                      </wp:positionV>
                      <wp:extent cx="4943475" cy="140462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4620"/>
                              </a:xfrm>
                              <a:prstGeom prst="rect">
                                <a:avLst/>
                              </a:prstGeom>
                              <a:solidFill>
                                <a:srgbClr val="0070C0"/>
                              </a:solidFill>
                              <a:ln w="9525">
                                <a:solidFill>
                                  <a:srgbClr val="000000"/>
                                </a:solidFill>
                                <a:miter lim="800000"/>
                                <a:headEnd/>
                                <a:tailEnd/>
                              </a:ln>
                            </wps:spPr>
                            <wps:txbx>
                              <w:txbxContent>
                                <w:p w14:paraId="29A93663" w14:textId="0AC8137E" w:rsidR="006C7368" w:rsidRPr="006C7368" w:rsidRDefault="006C7368" w:rsidP="006C7368">
                                  <w:pPr>
                                    <w:pStyle w:val="Heading3Alter"/>
                                    <w:jc w:val="center"/>
                                    <w:rPr>
                                      <w:color w:val="FFFF00"/>
                                      <w:sz w:val="40"/>
                                      <w:szCs w:val="40"/>
                                    </w:rPr>
                                  </w:pPr>
                                  <w:r w:rsidRPr="006C7368">
                                    <w:rPr>
                                      <w:color w:val="FFFF00"/>
                                      <w:sz w:val="40"/>
                                      <w:szCs w:val="40"/>
                                    </w:rPr>
                                    <w:t xml:space="preserve">“Don't Worry, Be Happy” </w:t>
                                  </w:r>
                                </w:p>
                                <w:p w14:paraId="4F61FDDF" w14:textId="38A07129" w:rsidR="006C7368" w:rsidRPr="006C7368" w:rsidRDefault="006C7368" w:rsidP="006C7368">
                                  <w:pPr>
                                    <w:pStyle w:val="Heading3Alter"/>
                                    <w:jc w:val="center"/>
                                    <w:rPr>
                                      <w:color w:val="FFFF00"/>
                                      <w:sz w:val="40"/>
                                      <w:szCs w:val="40"/>
                                    </w:rPr>
                                  </w:pPr>
                                  <w:r w:rsidRPr="006C7368">
                                    <w:rPr>
                                      <w:color w:val="FFFF00"/>
                                      <w:sz w:val="40"/>
                                      <w:szCs w:val="40"/>
                                    </w:rPr>
                                    <w:t xml:space="preserve">by Jim </w:t>
                                  </w:r>
                                  <w:proofErr w:type="spellStart"/>
                                  <w:r w:rsidRPr="006C7368">
                                    <w:rPr>
                                      <w:color w:val="FFFF00"/>
                                      <w:sz w:val="40"/>
                                      <w:szCs w:val="40"/>
                                    </w:rPr>
                                    <w:t>Yerman</w:t>
                                  </w:r>
                                  <w:proofErr w:type="spellEnd"/>
                                </w:p>
                                <w:p w14:paraId="7D55436D" w14:textId="00AEBEC7" w:rsidR="006C7368" w:rsidRPr="006C7368" w:rsidRDefault="006C7368" w:rsidP="006C7368">
                                  <w:pPr>
                                    <w:jc w:val="center"/>
                                    <w:rPr>
                                      <w:i/>
                                      <w:iCs/>
                                      <w:color w:val="FFFFFF" w:themeColor="background1"/>
                                      <w:sz w:val="22"/>
                                      <w:szCs w:val="22"/>
                                    </w:rPr>
                                  </w:pPr>
                                  <w:r w:rsidRPr="006C7368">
                                    <w:rPr>
                                      <w:i/>
                                      <w:iCs/>
                                      <w:color w:val="FFFFFF" w:themeColor="background1"/>
                                      <w:sz w:val="22"/>
                                      <w:szCs w:val="22"/>
                                    </w:rPr>
                                    <w:t>We live in a world that doesn’t slow down, it’s seems everyone’s in a hurry</w:t>
                                  </w:r>
                                  <w:r w:rsidRPr="006C7368">
                                    <w:rPr>
                                      <w:i/>
                                      <w:iCs/>
                                      <w:color w:val="FFFFFF" w:themeColor="background1"/>
                                      <w:sz w:val="22"/>
                                      <w:szCs w:val="22"/>
                                    </w:rPr>
                                    <w:br/>
                                    <w:t>Which causes us lots of stress, lots of anxiety, and an abundance of worry.</w:t>
                                  </w:r>
                                  <w:r w:rsidRPr="006C7368">
                                    <w:rPr>
                                      <w:i/>
                                      <w:iCs/>
                                      <w:color w:val="FFFFFF" w:themeColor="background1"/>
                                      <w:sz w:val="22"/>
                                      <w:szCs w:val="22"/>
                                    </w:rPr>
                                    <w:br/>
                                    <w:t>We worry about money, our health, our children, we worry about being late</w:t>
                                  </w:r>
                                  <w:r w:rsidRPr="006C7368">
                                    <w:rPr>
                                      <w:i/>
                                      <w:iCs/>
                                      <w:color w:val="FFFFFF" w:themeColor="background1"/>
                                      <w:sz w:val="22"/>
                                      <w:szCs w:val="22"/>
                                    </w:rPr>
                                    <w:br/>
                                    <w:t>We worry about getting older, about our jobs and gaining weight.</w:t>
                                  </w:r>
                                  <w:r w:rsidRPr="006C7368">
                                    <w:rPr>
                                      <w:i/>
                                      <w:iCs/>
                                      <w:color w:val="FFFFFF" w:themeColor="background1"/>
                                      <w:sz w:val="22"/>
                                      <w:szCs w:val="22"/>
                                    </w:rPr>
                                    <w:br/>
                                  </w:r>
                                  <w:r w:rsidRPr="006C7368">
                                    <w:rPr>
                                      <w:i/>
                                      <w:iCs/>
                                      <w:color w:val="FFFFFF" w:themeColor="background1"/>
                                      <w:sz w:val="22"/>
                                      <w:szCs w:val="22"/>
                                    </w:rPr>
                                    <w:br/>
                                    <w:t>I imagine amidst all this hustle, all this bustle, all this hapless hurrying</w:t>
                                  </w:r>
                                  <w:r w:rsidRPr="006C7368">
                                    <w:rPr>
                                      <w:i/>
                                      <w:iCs/>
                                      <w:color w:val="FFFFFF" w:themeColor="background1"/>
                                      <w:sz w:val="22"/>
                                      <w:szCs w:val="22"/>
                                    </w:rPr>
                                    <w:br/>
                                    <w:t>There are even people out there who worry about worrying!</w:t>
                                  </w:r>
                                  <w:r w:rsidRPr="006C7368">
                                    <w:rPr>
                                      <w:i/>
                                      <w:iCs/>
                                      <w:color w:val="FFFFFF" w:themeColor="background1"/>
                                      <w:sz w:val="22"/>
                                      <w:szCs w:val="22"/>
                                    </w:rPr>
                                    <w:br/>
                                    <w:t>Worrying can be debilitating, it can be an enemy and a curse</w:t>
                                  </w:r>
                                  <w:r w:rsidRPr="006C7368">
                                    <w:rPr>
                                      <w:i/>
                                      <w:iCs/>
                                      <w:color w:val="FFFFFF" w:themeColor="background1"/>
                                      <w:sz w:val="22"/>
                                      <w:szCs w:val="22"/>
                                    </w:rPr>
                                    <w:br/>
                                    <w:t>And everyone knows telling someone not to worry, only makes it worse.</w:t>
                                  </w:r>
                                  <w:r w:rsidRPr="006C7368">
                                    <w:rPr>
                                      <w:i/>
                                      <w:iCs/>
                                      <w:color w:val="FFFFFF" w:themeColor="background1"/>
                                      <w:sz w:val="22"/>
                                      <w:szCs w:val="22"/>
                                    </w:rPr>
                                    <w:br/>
                                  </w:r>
                                  <w:r w:rsidRPr="006C7368">
                                    <w:rPr>
                                      <w:i/>
                                      <w:iCs/>
                                      <w:color w:val="FFFFFF" w:themeColor="background1"/>
                                      <w:sz w:val="22"/>
                                      <w:szCs w:val="22"/>
                                    </w:rPr>
                                    <w:br/>
                                    <w:t>So what do we do for our worriers, what can we tell them that would suffice?</w:t>
                                  </w:r>
                                  <w:r w:rsidRPr="006C7368">
                                    <w:rPr>
                                      <w:i/>
                                      <w:iCs/>
                                      <w:color w:val="FFFFFF" w:themeColor="background1"/>
                                      <w:sz w:val="22"/>
                                      <w:szCs w:val="22"/>
                                    </w:rPr>
                                    <w:br/>
                                    <w:t>How ‘bout if we scour the Internet and offer them other people’s advice.</w:t>
                                  </w:r>
                                  <w:r w:rsidRPr="006C7368">
                                    <w:rPr>
                                      <w:i/>
                                      <w:iCs/>
                                      <w:color w:val="FFFFFF" w:themeColor="background1"/>
                                      <w:sz w:val="22"/>
                                      <w:szCs w:val="22"/>
                                    </w:rPr>
                                    <w:br/>
                                    <w:t>For there is something everyone knows whether you’re 7 or 92</w:t>
                                  </w:r>
                                  <w:r w:rsidRPr="006C7368">
                                    <w:rPr>
                                      <w:i/>
                                      <w:iCs/>
                                      <w:color w:val="FFFFFF" w:themeColor="background1"/>
                                      <w:sz w:val="22"/>
                                      <w:szCs w:val="22"/>
                                    </w:rPr>
                                    <w:br/>
                                    <w:t>If you find it on the Internet then, by God, it has to be true.</w:t>
                                  </w:r>
                                  <w:r w:rsidRPr="006C7368">
                                    <w:rPr>
                                      <w:i/>
                                      <w:iCs/>
                                      <w:color w:val="FFFFFF" w:themeColor="background1"/>
                                      <w:sz w:val="22"/>
                                      <w:szCs w:val="22"/>
                                    </w:rPr>
                                    <w:br/>
                                  </w:r>
                                  <w:r w:rsidRPr="006C7368">
                                    <w:rPr>
                                      <w:i/>
                                      <w:iCs/>
                                      <w:color w:val="FFFFFF" w:themeColor="background1"/>
                                      <w:sz w:val="22"/>
                                      <w:szCs w:val="22"/>
                                    </w:rPr>
                                    <w:br/>
                                    <w:t>OK all you worriers, and you know who you are.</w:t>
                                  </w:r>
                                  <w:r w:rsidRPr="006C7368">
                                    <w:rPr>
                                      <w:i/>
                                      <w:iCs/>
                                      <w:color w:val="FFFFFF" w:themeColor="background1"/>
                                      <w:sz w:val="22"/>
                                      <w:szCs w:val="22"/>
                                    </w:rPr>
                                    <w:br/>
                                    <w:t>Here’s sage advice from the Internet to add to your repertoire.</w:t>
                                  </w:r>
                                  <w:r w:rsidRPr="006C7368">
                                    <w:rPr>
                                      <w:i/>
                                      <w:iCs/>
                                      <w:color w:val="FFFFFF" w:themeColor="background1"/>
                                      <w:sz w:val="22"/>
                                      <w:szCs w:val="22"/>
                                    </w:rPr>
                                    <w:br/>
                                    <w:t>Don’t worry be happy is good advice we should never disavow</w:t>
                                  </w:r>
                                  <w:r w:rsidRPr="006C7368">
                                    <w:rPr>
                                      <w:i/>
                                      <w:iCs/>
                                      <w:color w:val="FFFFFF" w:themeColor="background1"/>
                                      <w:sz w:val="22"/>
                                      <w:szCs w:val="22"/>
                                    </w:rPr>
                                    <w:br/>
                                    <w:t>When you worry ask yourself this question, will this matter a year from now?</w:t>
                                  </w:r>
                                  <w:r w:rsidRPr="006C7368">
                                    <w:rPr>
                                      <w:i/>
                                      <w:iCs/>
                                      <w:color w:val="FFFFFF" w:themeColor="background1"/>
                                      <w:sz w:val="22"/>
                                      <w:szCs w:val="22"/>
                                    </w:rPr>
                                    <w:br/>
                                  </w:r>
                                  <w:r w:rsidRPr="006C7368">
                                    <w:rPr>
                                      <w:i/>
                                      <w:iCs/>
                                      <w:color w:val="FFFFFF" w:themeColor="background1"/>
                                      <w:sz w:val="22"/>
                                      <w:szCs w:val="22"/>
                                    </w:rPr>
                                    <w:br/>
                                    <w:t>Worry doesn’t help with any future tribulation</w:t>
                                  </w:r>
                                  <w:r w:rsidRPr="006C7368">
                                    <w:rPr>
                                      <w:i/>
                                      <w:iCs/>
                                      <w:color w:val="FFFFFF" w:themeColor="background1"/>
                                      <w:sz w:val="22"/>
                                      <w:szCs w:val="22"/>
                                    </w:rPr>
                                    <w:br/>
                                    <w:t xml:space="preserve">At best it is a misuse of </w:t>
                                  </w:r>
                                  <w:proofErr w:type="spellStart"/>
                                  <w:r w:rsidRPr="006C7368">
                                    <w:rPr>
                                      <w:i/>
                                      <w:iCs/>
                                      <w:color w:val="FFFFFF" w:themeColor="background1"/>
                                      <w:sz w:val="22"/>
                                      <w:szCs w:val="22"/>
                                    </w:rPr>
                                    <w:t>ones</w:t>
                                  </w:r>
                                  <w:proofErr w:type="spellEnd"/>
                                  <w:r w:rsidRPr="006C7368">
                                    <w:rPr>
                                      <w:i/>
                                      <w:iCs/>
                                      <w:color w:val="FFFFFF" w:themeColor="background1"/>
                                      <w:sz w:val="22"/>
                                      <w:szCs w:val="22"/>
                                    </w:rPr>
                                    <w:t xml:space="preserve"> imagination.</w:t>
                                  </w:r>
                                  <w:r w:rsidRPr="006C7368">
                                    <w:rPr>
                                      <w:i/>
                                      <w:iCs/>
                                      <w:color w:val="FFFFFF" w:themeColor="background1"/>
                                      <w:sz w:val="22"/>
                                      <w:szCs w:val="22"/>
                                    </w:rPr>
                                    <w:br/>
                                    <w:t xml:space="preserve">Worry never robs tomorrow of </w:t>
                                  </w:r>
                                  <w:proofErr w:type="spellStart"/>
                                  <w:r w:rsidRPr="006C7368">
                                    <w:rPr>
                                      <w:i/>
                                      <w:iCs/>
                                      <w:color w:val="FFFFFF" w:themeColor="background1"/>
                                      <w:sz w:val="22"/>
                                      <w:szCs w:val="22"/>
                                    </w:rPr>
                                    <w:t>it’s</w:t>
                                  </w:r>
                                  <w:proofErr w:type="spellEnd"/>
                                  <w:r w:rsidRPr="006C7368">
                                    <w:rPr>
                                      <w:i/>
                                      <w:iCs/>
                                      <w:color w:val="FFFFFF" w:themeColor="background1"/>
                                      <w:sz w:val="22"/>
                                      <w:szCs w:val="22"/>
                                    </w:rPr>
                                    <w:t xml:space="preserve"> sorrow, no matter what people might say</w:t>
                                  </w:r>
                                  <w:r w:rsidRPr="006C7368">
                                    <w:rPr>
                                      <w:i/>
                                      <w:iCs/>
                                      <w:color w:val="FFFFFF" w:themeColor="background1"/>
                                      <w:sz w:val="22"/>
                                      <w:szCs w:val="22"/>
                                    </w:rPr>
                                    <w:br/>
                                    <w:t>All it does is zap the joy and happiness from today.</w:t>
                                  </w:r>
                                  <w:r w:rsidRPr="006C7368">
                                    <w:rPr>
                                      <w:i/>
                                      <w:iCs/>
                                      <w:color w:val="FFFFFF" w:themeColor="background1"/>
                                      <w:sz w:val="22"/>
                                      <w:szCs w:val="22"/>
                                    </w:rPr>
                                    <w:br/>
                                  </w:r>
                                  <w:r w:rsidRPr="006C7368">
                                    <w:rPr>
                                      <w:i/>
                                      <w:iCs/>
                                      <w:color w:val="FFFFFF" w:themeColor="background1"/>
                                      <w:sz w:val="22"/>
                                      <w:szCs w:val="22"/>
                                    </w:rPr>
                                    <w:br/>
                                    <w:t>And a big mistake we can make in life when all is said and done</w:t>
                                  </w:r>
                                  <w:r w:rsidRPr="006C7368">
                                    <w:rPr>
                                      <w:i/>
                                      <w:iCs/>
                                      <w:color w:val="FFFFFF" w:themeColor="background1"/>
                                      <w:sz w:val="22"/>
                                      <w:szCs w:val="22"/>
                                    </w:rPr>
                                    <w:br/>
                                    <w:t>Would be not acting because we’re worried about actually making one.</w:t>
                                  </w:r>
                                  <w:r w:rsidRPr="006C7368">
                                    <w:rPr>
                                      <w:i/>
                                      <w:iCs/>
                                      <w:color w:val="FFFFFF" w:themeColor="background1"/>
                                      <w:sz w:val="22"/>
                                      <w:szCs w:val="22"/>
                                    </w:rPr>
                                    <w:br/>
                                    <w:t>How many of us gather bundles of sticks, think of all the time we’ve lost</w:t>
                                  </w:r>
                                  <w:r w:rsidRPr="006C7368">
                                    <w:rPr>
                                      <w:i/>
                                      <w:iCs/>
                                      <w:color w:val="FFFFFF" w:themeColor="background1"/>
                                      <w:sz w:val="22"/>
                                      <w:szCs w:val="22"/>
                                    </w:rPr>
                                    <w:br/>
                                    <w:t>As we use those sticks to build bridges which we’ll likely never cross.</w:t>
                                  </w:r>
                                  <w:r w:rsidRPr="006C7368">
                                    <w:rPr>
                                      <w:i/>
                                      <w:iCs/>
                                      <w:color w:val="FFFFFF" w:themeColor="background1"/>
                                      <w:sz w:val="22"/>
                                      <w:szCs w:val="22"/>
                                    </w:rPr>
                                    <w:br/>
                                  </w:r>
                                  <w:r w:rsidRPr="006C7368">
                                    <w:rPr>
                                      <w:i/>
                                      <w:iCs/>
                                      <w:color w:val="FFFFFF" w:themeColor="background1"/>
                                      <w:sz w:val="22"/>
                                      <w:szCs w:val="22"/>
                                    </w:rPr>
                                    <w:br/>
                                    <w:t>Yes if we think about it how much of our lives have to this point been blurred</w:t>
                                  </w:r>
                                  <w:r w:rsidRPr="006C7368">
                                    <w:rPr>
                                      <w:i/>
                                      <w:iCs/>
                                      <w:color w:val="FFFFFF" w:themeColor="background1"/>
                                      <w:sz w:val="22"/>
                                      <w:szCs w:val="22"/>
                                    </w:rPr>
                                    <w:br/>
                                    <w:t>By all the misfortunes we’ve had, that never actually occurred?</w:t>
                                  </w:r>
                                  <w:r w:rsidRPr="006C7368">
                                    <w:rPr>
                                      <w:i/>
                                      <w:iCs/>
                                      <w:color w:val="FFFFFF" w:themeColor="background1"/>
                                      <w:sz w:val="22"/>
                                      <w:szCs w:val="22"/>
                                    </w:rPr>
                                    <w:br/>
                                    <w:t>By the looks of all the people giving advice it seems that worrying has grown</w:t>
                                  </w:r>
                                  <w:r w:rsidRPr="006C7368">
                                    <w:rPr>
                                      <w:i/>
                                      <w:iCs/>
                                      <w:color w:val="FFFFFF" w:themeColor="background1"/>
                                      <w:sz w:val="22"/>
                                      <w:szCs w:val="22"/>
                                    </w:rPr>
                                    <w:br/>
                                    <w:t>If nothing else, isn’t it nice to know that as a worrier you’re not alone?</w:t>
                                  </w:r>
                                  <w:r w:rsidRPr="006C7368">
                                    <w:rPr>
                                      <w:i/>
                                      <w:iCs/>
                                      <w:color w:val="FFFFFF" w:themeColor="background1"/>
                                      <w:sz w:val="22"/>
                                      <w:szCs w:val="22"/>
                                    </w:rPr>
                                    <w:br/>
                                  </w:r>
                                  <w:r w:rsidRPr="006C7368">
                                    <w:rPr>
                                      <w:i/>
                                      <w:iCs/>
                                      <w:color w:val="FFFFFF" w:themeColor="background1"/>
                                      <w:sz w:val="22"/>
                                      <w:szCs w:val="22"/>
                                    </w:rPr>
                                    <w:br/>
                                    <w:t>Does any of this help? Some of you may say yes others of you will doubt it</w:t>
                                  </w:r>
                                  <w:r w:rsidRPr="006C7368">
                                    <w:rPr>
                                      <w:i/>
                                      <w:iCs/>
                                      <w:color w:val="FFFFFF" w:themeColor="background1"/>
                                      <w:sz w:val="22"/>
                                      <w:szCs w:val="22"/>
                                    </w:rPr>
                                    <w:br/>
                                    <w:t>Did I just plagiarize a bunch of people? I shall not worry about it.</w:t>
                                  </w:r>
                                  <w:r w:rsidRPr="006C7368">
                                    <w:rPr>
                                      <w:i/>
                                      <w:iCs/>
                                      <w:color w:val="FFFFFF" w:themeColor="background1"/>
                                      <w:sz w:val="22"/>
                                      <w:szCs w:val="22"/>
                                    </w:rPr>
                                    <w:br/>
                                    <w:t>Because it won’t change the outcome, no matter how I worry or complain</w:t>
                                  </w:r>
                                  <w:r w:rsidRPr="006C7368">
                                    <w:rPr>
                                      <w:i/>
                                      <w:iCs/>
                                      <w:color w:val="FFFFFF" w:themeColor="background1"/>
                                      <w:sz w:val="22"/>
                                      <w:szCs w:val="22"/>
                                    </w:rPr>
                                    <w:br/>
                                    <w:t xml:space="preserve">And there </w:t>
                                  </w:r>
                                  <w:proofErr w:type="spellStart"/>
                                  <w:r w:rsidRPr="006C7368">
                                    <w:rPr>
                                      <w:i/>
                                      <w:iCs/>
                                      <w:color w:val="FFFFFF" w:themeColor="background1"/>
                                      <w:sz w:val="22"/>
                                      <w:szCs w:val="22"/>
                                    </w:rPr>
                                    <w:t>ain’t</w:t>
                                  </w:r>
                                  <w:proofErr w:type="spellEnd"/>
                                  <w:r w:rsidRPr="006C7368">
                                    <w:rPr>
                                      <w:i/>
                                      <w:iCs/>
                                      <w:color w:val="FFFFFF" w:themeColor="background1"/>
                                      <w:sz w:val="22"/>
                                      <w:szCs w:val="22"/>
                                    </w:rPr>
                                    <w:t xml:space="preserve"> no use </w:t>
                                  </w:r>
                                  <w:proofErr w:type="spellStart"/>
                                  <w:r w:rsidRPr="006C7368">
                                    <w:rPr>
                                      <w:i/>
                                      <w:iCs/>
                                      <w:color w:val="FFFFFF" w:themeColor="background1"/>
                                      <w:sz w:val="22"/>
                                      <w:szCs w:val="22"/>
                                    </w:rPr>
                                    <w:t>puttin</w:t>
                                  </w:r>
                                  <w:proofErr w:type="spellEnd"/>
                                  <w:r w:rsidRPr="006C7368">
                                    <w:rPr>
                                      <w:i/>
                                      <w:iCs/>
                                      <w:color w:val="FFFFFF" w:themeColor="background1"/>
                                      <w:sz w:val="22"/>
                                      <w:szCs w:val="22"/>
                                    </w:rPr>
                                    <w:t>’ up my umbrella...that is, until it rains.</w:t>
                                  </w:r>
                                </w:p>
                                <w:p w14:paraId="0C147882" w14:textId="4B7C28DB" w:rsidR="0080274A" w:rsidRPr="0080274A" w:rsidRDefault="0080274A" w:rsidP="0022352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7CCC6" id="_x0000_s1030" type="#_x0000_t202" style="position:absolute;margin-left:84.25pt;margin-top:137.55pt;width:389.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" fillcolor="#0070c0">
                      <v:textbox style="mso-fit-shape-to-text:t">
                        <w:txbxContent>
                          <w:p w14:paraId="29A93663" w14:textId="0AC8137E" w:rsidR="006C7368" w:rsidRPr="006C7368" w:rsidRDefault="006C7368" w:rsidP="006C7368">
                            <w:pPr>
                              <w:pStyle w:val="Heading3Alter"/>
                              <w:jc w:val="center"/>
                              <w:rPr>
                                <w:color w:val="FFFF00"/>
                                <w:sz w:val="40"/>
                                <w:szCs w:val="40"/>
                              </w:rPr>
                            </w:pPr>
                            <w:r w:rsidRPr="006C7368">
                              <w:rPr>
                                <w:color w:val="FFFF00"/>
                                <w:sz w:val="40"/>
                                <w:szCs w:val="40"/>
                              </w:rPr>
                              <w:t>“</w:t>
                            </w:r>
                            <w:r w:rsidRPr="006C7368">
                              <w:rPr>
                                <w:color w:val="FFFF00"/>
                                <w:sz w:val="40"/>
                                <w:szCs w:val="40"/>
                              </w:rPr>
                              <w:t>Don't Worry, Be Happy</w:t>
                            </w:r>
                            <w:r w:rsidRPr="006C7368">
                              <w:rPr>
                                <w:color w:val="FFFF00"/>
                                <w:sz w:val="40"/>
                                <w:szCs w:val="40"/>
                              </w:rPr>
                              <w:t>”</w:t>
                            </w:r>
                            <w:r w:rsidRPr="006C7368">
                              <w:rPr>
                                <w:color w:val="FFFF00"/>
                                <w:sz w:val="40"/>
                                <w:szCs w:val="40"/>
                              </w:rPr>
                              <w:t xml:space="preserve"> </w:t>
                            </w:r>
                          </w:p>
                          <w:p w14:paraId="4F61FDDF" w14:textId="38A07129" w:rsidR="006C7368" w:rsidRPr="006C7368" w:rsidRDefault="006C7368" w:rsidP="006C7368">
                            <w:pPr>
                              <w:pStyle w:val="Heading3Alter"/>
                              <w:jc w:val="center"/>
                              <w:rPr>
                                <w:color w:val="FFFF00"/>
                                <w:sz w:val="40"/>
                                <w:szCs w:val="40"/>
                              </w:rPr>
                            </w:pPr>
                            <w:r w:rsidRPr="006C7368">
                              <w:rPr>
                                <w:color w:val="FFFF00"/>
                                <w:sz w:val="40"/>
                                <w:szCs w:val="40"/>
                              </w:rPr>
                              <w:t xml:space="preserve">by Jim </w:t>
                            </w:r>
                            <w:proofErr w:type="spellStart"/>
                            <w:r w:rsidRPr="006C7368">
                              <w:rPr>
                                <w:color w:val="FFFF00"/>
                                <w:sz w:val="40"/>
                                <w:szCs w:val="40"/>
                              </w:rPr>
                              <w:t>Yerman</w:t>
                            </w:r>
                            <w:proofErr w:type="spellEnd"/>
                          </w:p>
                          <w:p w14:paraId="7D55436D" w14:textId="00AEBEC7" w:rsidR="006C7368" w:rsidRPr="006C7368" w:rsidRDefault="006C7368" w:rsidP="006C7368">
                            <w:pPr>
                              <w:jc w:val="center"/>
                              <w:rPr>
                                <w:i/>
                                <w:iCs/>
                                <w:color w:val="FFFFFF" w:themeColor="background1"/>
                                <w:sz w:val="22"/>
                                <w:szCs w:val="22"/>
                              </w:rPr>
                            </w:pPr>
                            <w:r w:rsidRPr="006C7368">
                              <w:rPr>
                                <w:i/>
                                <w:iCs/>
                                <w:color w:val="FFFFFF" w:themeColor="background1"/>
                                <w:sz w:val="22"/>
                                <w:szCs w:val="22"/>
                              </w:rPr>
                              <w:t>We live in a world that doesn’t slow down, it’s seems everyone’s in a hurry</w:t>
                            </w:r>
                            <w:r w:rsidRPr="006C7368">
                              <w:rPr>
                                <w:i/>
                                <w:iCs/>
                                <w:color w:val="FFFFFF" w:themeColor="background1"/>
                                <w:sz w:val="22"/>
                                <w:szCs w:val="22"/>
                              </w:rPr>
                              <w:br/>
                              <w:t>Which causes us lots of stress, lots of anxiety, and an abundance of worry.</w:t>
                            </w:r>
                            <w:r w:rsidRPr="006C7368">
                              <w:rPr>
                                <w:i/>
                                <w:iCs/>
                                <w:color w:val="FFFFFF" w:themeColor="background1"/>
                                <w:sz w:val="22"/>
                                <w:szCs w:val="22"/>
                              </w:rPr>
                              <w:br/>
                              <w:t>We worry about money, our health, our children, we worry about being late</w:t>
                            </w:r>
                            <w:r w:rsidRPr="006C7368">
                              <w:rPr>
                                <w:i/>
                                <w:iCs/>
                                <w:color w:val="FFFFFF" w:themeColor="background1"/>
                                <w:sz w:val="22"/>
                                <w:szCs w:val="22"/>
                              </w:rPr>
                              <w:br/>
                              <w:t>We worry about getting older, about our jobs and gaining weight.</w:t>
                            </w:r>
                            <w:r w:rsidRPr="006C7368">
                              <w:rPr>
                                <w:i/>
                                <w:iCs/>
                                <w:color w:val="FFFFFF" w:themeColor="background1"/>
                                <w:sz w:val="22"/>
                                <w:szCs w:val="22"/>
                              </w:rPr>
                              <w:br/>
                            </w:r>
                            <w:r w:rsidRPr="006C7368">
                              <w:rPr>
                                <w:i/>
                                <w:iCs/>
                                <w:color w:val="FFFFFF" w:themeColor="background1"/>
                                <w:sz w:val="22"/>
                                <w:szCs w:val="22"/>
                              </w:rPr>
                              <w:br/>
                              <w:t>I imagine amidst all this hustle, all this bustle, all this hapless hurrying</w:t>
                            </w:r>
                            <w:r w:rsidRPr="006C7368">
                              <w:rPr>
                                <w:i/>
                                <w:iCs/>
                                <w:color w:val="FFFFFF" w:themeColor="background1"/>
                                <w:sz w:val="22"/>
                                <w:szCs w:val="22"/>
                              </w:rPr>
                              <w:br/>
                              <w:t>There are even people out there who worry about worrying!</w:t>
                            </w:r>
                            <w:r w:rsidRPr="006C7368">
                              <w:rPr>
                                <w:i/>
                                <w:iCs/>
                                <w:color w:val="FFFFFF" w:themeColor="background1"/>
                                <w:sz w:val="22"/>
                                <w:szCs w:val="22"/>
                              </w:rPr>
                              <w:br/>
                              <w:t>Worrying can be debilitating, it can be an enemy and a curse</w:t>
                            </w:r>
                            <w:r w:rsidRPr="006C7368">
                              <w:rPr>
                                <w:i/>
                                <w:iCs/>
                                <w:color w:val="FFFFFF" w:themeColor="background1"/>
                                <w:sz w:val="22"/>
                                <w:szCs w:val="22"/>
                              </w:rPr>
                              <w:br/>
                              <w:t>And everyone knows telling someone not to worry, only makes it worse.</w:t>
                            </w:r>
                            <w:r w:rsidRPr="006C7368">
                              <w:rPr>
                                <w:i/>
                                <w:iCs/>
                                <w:color w:val="FFFFFF" w:themeColor="background1"/>
                                <w:sz w:val="22"/>
                                <w:szCs w:val="22"/>
                              </w:rPr>
                              <w:br/>
                            </w:r>
                            <w:r w:rsidRPr="006C7368">
                              <w:rPr>
                                <w:i/>
                                <w:iCs/>
                                <w:color w:val="FFFFFF" w:themeColor="background1"/>
                                <w:sz w:val="22"/>
                                <w:szCs w:val="22"/>
                              </w:rPr>
                              <w:br/>
                              <w:t>So what do we do for our worriers, what can we tell them that would suffice?</w:t>
                            </w:r>
                            <w:r w:rsidRPr="006C7368">
                              <w:rPr>
                                <w:i/>
                                <w:iCs/>
                                <w:color w:val="FFFFFF" w:themeColor="background1"/>
                                <w:sz w:val="22"/>
                                <w:szCs w:val="22"/>
                              </w:rPr>
                              <w:br/>
                              <w:t>How ‘bout if we scour the Internet and offer them other people’s advice.</w:t>
                            </w:r>
                            <w:r w:rsidRPr="006C7368">
                              <w:rPr>
                                <w:i/>
                                <w:iCs/>
                                <w:color w:val="FFFFFF" w:themeColor="background1"/>
                                <w:sz w:val="22"/>
                                <w:szCs w:val="22"/>
                              </w:rPr>
                              <w:br/>
                              <w:t>For there is something everyone knows whether you’re 7 or 92</w:t>
                            </w:r>
                            <w:r w:rsidRPr="006C7368">
                              <w:rPr>
                                <w:i/>
                                <w:iCs/>
                                <w:color w:val="FFFFFF" w:themeColor="background1"/>
                                <w:sz w:val="22"/>
                                <w:szCs w:val="22"/>
                              </w:rPr>
                              <w:br/>
                              <w:t>If you find it on the Internet then, by God, it has to be true.</w:t>
                            </w:r>
                            <w:r w:rsidRPr="006C7368">
                              <w:rPr>
                                <w:i/>
                                <w:iCs/>
                                <w:color w:val="FFFFFF" w:themeColor="background1"/>
                                <w:sz w:val="22"/>
                                <w:szCs w:val="22"/>
                              </w:rPr>
                              <w:br/>
                            </w:r>
                            <w:r w:rsidRPr="006C7368">
                              <w:rPr>
                                <w:i/>
                                <w:iCs/>
                                <w:color w:val="FFFFFF" w:themeColor="background1"/>
                                <w:sz w:val="22"/>
                                <w:szCs w:val="22"/>
                              </w:rPr>
                              <w:br/>
                              <w:t>OK all you worriers, and you know who you are.</w:t>
                            </w:r>
                            <w:r w:rsidRPr="006C7368">
                              <w:rPr>
                                <w:i/>
                                <w:iCs/>
                                <w:color w:val="FFFFFF" w:themeColor="background1"/>
                                <w:sz w:val="22"/>
                                <w:szCs w:val="22"/>
                              </w:rPr>
                              <w:br/>
                              <w:t>Here’s sage advice from the Internet to add to your repertoire.</w:t>
                            </w:r>
                            <w:r w:rsidRPr="006C7368">
                              <w:rPr>
                                <w:i/>
                                <w:iCs/>
                                <w:color w:val="FFFFFF" w:themeColor="background1"/>
                                <w:sz w:val="22"/>
                                <w:szCs w:val="22"/>
                              </w:rPr>
                              <w:br/>
                              <w:t>Don’t worry be happy is good advice we should never disavow</w:t>
                            </w:r>
                            <w:r w:rsidRPr="006C7368">
                              <w:rPr>
                                <w:i/>
                                <w:iCs/>
                                <w:color w:val="FFFFFF" w:themeColor="background1"/>
                                <w:sz w:val="22"/>
                                <w:szCs w:val="22"/>
                              </w:rPr>
                              <w:br/>
                              <w:t>When you worry ask yourself this question, will this matter a year from now?</w:t>
                            </w:r>
                            <w:r w:rsidRPr="006C7368">
                              <w:rPr>
                                <w:i/>
                                <w:iCs/>
                                <w:color w:val="FFFFFF" w:themeColor="background1"/>
                                <w:sz w:val="22"/>
                                <w:szCs w:val="22"/>
                              </w:rPr>
                              <w:br/>
                            </w:r>
                            <w:r w:rsidRPr="006C7368">
                              <w:rPr>
                                <w:i/>
                                <w:iCs/>
                                <w:color w:val="FFFFFF" w:themeColor="background1"/>
                                <w:sz w:val="22"/>
                                <w:szCs w:val="22"/>
                              </w:rPr>
                              <w:br/>
                              <w:t>Worry doesn’t help with any future tribulation</w:t>
                            </w:r>
                            <w:r w:rsidRPr="006C7368">
                              <w:rPr>
                                <w:i/>
                                <w:iCs/>
                                <w:color w:val="FFFFFF" w:themeColor="background1"/>
                                <w:sz w:val="22"/>
                                <w:szCs w:val="22"/>
                              </w:rPr>
                              <w:br/>
                              <w:t xml:space="preserve">At best it is a misuse of </w:t>
                            </w:r>
                            <w:proofErr w:type="spellStart"/>
                            <w:r w:rsidRPr="006C7368">
                              <w:rPr>
                                <w:i/>
                                <w:iCs/>
                                <w:color w:val="FFFFFF" w:themeColor="background1"/>
                                <w:sz w:val="22"/>
                                <w:szCs w:val="22"/>
                              </w:rPr>
                              <w:t>ones</w:t>
                            </w:r>
                            <w:proofErr w:type="spellEnd"/>
                            <w:r w:rsidRPr="006C7368">
                              <w:rPr>
                                <w:i/>
                                <w:iCs/>
                                <w:color w:val="FFFFFF" w:themeColor="background1"/>
                                <w:sz w:val="22"/>
                                <w:szCs w:val="22"/>
                              </w:rPr>
                              <w:t xml:space="preserve"> imagination.</w:t>
                            </w:r>
                            <w:r w:rsidRPr="006C7368">
                              <w:rPr>
                                <w:i/>
                                <w:iCs/>
                                <w:color w:val="FFFFFF" w:themeColor="background1"/>
                                <w:sz w:val="22"/>
                                <w:szCs w:val="22"/>
                              </w:rPr>
                              <w:br/>
                              <w:t xml:space="preserve">Worry never robs tomorrow of </w:t>
                            </w:r>
                            <w:proofErr w:type="spellStart"/>
                            <w:r w:rsidRPr="006C7368">
                              <w:rPr>
                                <w:i/>
                                <w:iCs/>
                                <w:color w:val="FFFFFF" w:themeColor="background1"/>
                                <w:sz w:val="22"/>
                                <w:szCs w:val="22"/>
                              </w:rPr>
                              <w:t>it’s</w:t>
                            </w:r>
                            <w:proofErr w:type="spellEnd"/>
                            <w:r w:rsidRPr="006C7368">
                              <w:rPr>
                                <w:i/>
                                <w:iCs/>
                                <w:color w:val="FFFFFF" w:themeColor="background1"/>
                                <w:sz w:val="22"/>
                                <w:szCs w:val="22"/>
                              </w:rPr>
                              <w:t xml:space="preserve"> sorrow, no matter what people might say</w:t>
                            </w:r>
                            <w:r w:rsidRPr="006C7368">
                              <w:rPr>
                                <w:i/>
                                <w:iCs/>
                                <w:color w:val="FFFFFF" w:themeColor="background1"/>
                                <w:sz w:val="22"/>
                                <w:szCs w:val="22"/>
                              </w:rPr>
                              <w:br/>
                              <w:t>All it does is zap the joy and happiness from today.</w:t>
                            </w:r>
                            <w:r w:rsidRPr="006C7368">
                              <w:rPr>
                                <w:i/>
                                <w:iCs/>
                                <w:color w:val="FFFFFF" w:themeColor="background1"/>
                                <w:sz w:val="22"/>
                                <w:szCs w:val="22"/>
                              </w:rPr>
                              <w:br/>
                            </w:r>
                            <w:r w:rsidRPr="006C7368">
                              <w:rPr>
                                <w:i/>
                                <w:iCs/>
                                <w:color w:val="FFFFFF" w:themeColor="background1"/>
                                <w:sz w:val="22"/>
                                <w:szCs w:val="22"/>
                              </w:rPr>
                              <w:br/>
                              <w:t>And a big mistake we can make in life when all is said and done</w:t>
                            </w:r>
                            <w:r w:rsidRPr="006C7368">
                              <w:rPr>
                                <w:i/>
                                <w:iCs/>
                                <w:color w:val="FFFFFF" w:themeColor="background1"/>
                                <w:sz w:val="22"/>
                                <w:szCs w:val="22"/>
                              </w:rPr>
                              <w:br/>
                              <w:t>Would be not acting because we’re worried about actually making one.</w:t>
                            </w:r>
                            <w:r w:rsidRPr="006C7368">
                              <w:rPr>
                                <w:i/>
                                <w:iCs/>
                                <w:color w:val="FFFFFF" w:themeColor="background1"/>
                                <w:sz w:val="22"/>
                                <w:szCs w:val="22"/>
                              </w:rPr>
                              <w:br/>
                              <w:t>How many of us gather bundles of sticks, think of all the time we’ve lost</w:t>
                            </w:r>
                            <w:r w:rsidRPr="006C7368">
                              <w:rPr>
                                <w:i/>
                                <w:iCs/>
                                <w:color w:val="FFFFFF" w:themeColor="background1"/>
                                <w:sz w:val="22"/>
                                <w:szCs w:val="22"/>
                              </w:rPr>
                              <w:br/>
                              <w:t>As we use those sticks to build bridges which we’ll likely never cross.</w:t>
                            </w:r>
                            <w:r w:rsidRPr="006C7368">
                              <w:rPr>
                                <w:i/>
                                <w:iCs/>
                                <w:color w:val="FFFFFF" w:themeColor="background1"/>
                                <w:sz w:val="22"/>
                                <w:szCs w:val="22"/>
                              </w:rPr>
                              <w:br/>
                            </w:r>
                            <w:r w:rsidRPr="006C7368">
                              <w:rPr>
                                <w:i/>
                                <w:iCs/>
                                <w:color w:val="FFFFFF" w:themeColor="background1"/>
                                <w:sz w:val="22"/>
                                <w:szCs w:val="22"/>
                              </w:rPr>
                              <w:br/>
                              <w:t>Yes if we think about it how much of our lives have to this point been blurred</w:t>
                            </w:r>
                            <w:r w:rsidRPr="006C7368">
                              <w:rPr>
                                <w:i/>
                                <w:iCs/>
                                <w:color w:val="FFFFFF" w:themeColor="background1"/>
                                <w:sz w:val="22"/>
                                <w:szCs w:val="22"/>
                              </w:rPr>
                              <w:br/>
                              <w:t>By all the misfortunes we’ve had, that never actually occurred?</w:t>
                            </w:r>
                            <w:r w:rsidRPr="006C7368">
                              <w:rPr>
                                <w:i/>
                                <w:iCs/>
                                <w:color w:val="FFFFFF" w:themeColor="background1"/>
                                <w:sz w:val="22"/>
                                <w:szCs w:val="22"/>
                              </w:rPr>
                              <w:br/>
                              <w:t>By the looks of all the people giving advice it seems that worrying has grown</w:t>
                            </w:r>
                            <w:r w:rsidRPr="006C7368">
                              <w:rPr>
                                <w:i/>
                                <w:iCs/>
                                <w:color w:val="FFFFFF" w:themeColor="background1"/>
                                <w:sz w:val="22"/>
                                <w:szCs w:val="22"/>
                              </w:rPr>
                              <w:br/>
                              <w:t>If nothing else, isn’t it nice to know that as a worrier you’re not alone?</w:t>
                            </w:r>
                            <w:r w:rsidRPr="006C7368">
                              <w:rPr>
                                <w:i/>
                                <w:iCs/>
                                <w:color w:val="FFFFFF" w:themeColor="background1"/>
                                <w:sz w:val="22"/>
                                <w:szCs w:val="22"/>
                              </w:rPr>
                              <w:br/>
                            </w:r>
                            <w:r w:rsidRPr="006C7368">
                              <w:rPr>
                                <w:i/>
                                <w:iCs/>
                                <w:color w:val="FFFFFF" w:themeColor="background1"/>
                                <w:sz w:val="22"/>
                                <w:szCs w:val="22"/>
                              </w:rPr>
                              <w:br/>
                              <w:t>Does any of this help? Some of you may say yes others of you will doubt it</w:t>
                            </w:r>
                            <w:r w:rsidRPr="006C7368">
                              <w:rPr>
                                <w:i/>
                                <w:iCs/>
                                <w:color w:val="FFFFFF" w:themeColor="background1"/>
                                <w:sz w:val="22"/>
                                <w:szCs w:val="22"/>
                              </w:rPr>
                              <w:br/>
                              <w:t>Did I just plagiarize a bunch of people? I shall not worry about it.</w:t>
                            </w:r>
                            <w:r w:rsidRPr="006C7368">
                              <w:rPr>
                                <w:i/>
                                <w:iCs/>
                                <w:color w:val="FFFFFF" w:themeColor="background1"/>
                                <w:sz w:val="22"/>
                                <w:szCs w:val="22"/>
                              </w:rPr>
                              <w:br/>
                              <w:t>Because it won’t change the outcome, no matter how I worry or complain</w:t>
                            </w:r>
                            <w:r w:rsidRPr="006C7368">
                              <w:rPr>
                                <w:i/>
                                <w:iCs/>
                                <w:color w:val="FFFFFF" w:themeColor="background1"/>
                                <w:sz w:val="22"/>
                                <w:szCs w:val="22"/>
                              </w:rPr>
                              <w:br/>
                              <w:t xml:space="preserve">And there </w:t>
                            </w:r>
                            <w:proofErr w:type="spellStart"/>
                            <w:r w:rsidRPr="006C7368">
                              <w:rPr>
                                <w:i/>
                                <w:iCs/>
                                <w:color w:val="FFFFFF" w:themeColor="background1"/>
                                <w:sz w:val="22"/>
                                <w:szCs w:val="22"/>
                              </w:rPr>
                              <w:t>ain’t</w:t>
                            </w:r>
                            <w:proofErr w:type="spellEnd"/>
                            <w:r w:rsidRPr="006C7368">
                              <w:rPr>
                                <w:i/>
                                <w:iCs/>
                                <w:color w:val="FFFFFF" w:themeColor="background1"/>
                                <w:sz w:val="22"/>
                                <w:szCs w:val="22"/>
                              </w:rPr>
                              <w:t xml:space="preserve"> no use </w:t>
                            </w:r>
                            <w:proofErr w:type="spellStart"/>
                            <w:r w:rsidRPr="006C7368">
                              <w:rPr>
                                <w:i/>
                                <w:iCs/>
                                <w:color w:val="FFFFFF" w:themeColor="background1"/>
                                <w:sz w:val="22"/>
                                <w:szCs w:val="22"/>
                              </w:rPr>
                              <w:t>puttin</w:t>
                            </w:r>
                            <w:proofErr w:type="spellEnd"/>
                            <w:r w:rsidRPr="006C7368">
                              <w:rPr>
                                <w:i/>
                                <w:iCs/>
                                <w:color w:val="FFFFFF" w:themeColor="background1"/>
                                <w:sz w:val="22"/>
                                <w:szCs w:val="22"/>
                              </w:rPr>
                              <w:t>’ up my umbrella...that is, until it rains.</w:t>
                            </w:r>
                          </w:p>
                          <w:p w14:paraId="0C147882" w14:textId="4B7C28DB" w:rsidR="0080274A" w:rsidRPr="0080274A" w:rsidRDefault="0080274A" w:rsidP="00223529">
                            <w:pPr>
                              <w:rPr>
                                <w:color w:val="FFFFFF" w:themeColor="background1"/>
                              </w:rPr>
                            </w:pPr>
                          </w:p>
                        </w:txbxContent>
                      </v:textbox>
                      <w10:wrap type="square"/>
                    </v:shape>
                  </w:pict>
                </mc:Fallback>
              </mc:AlternateContent>
            </w:r>
            <w:r w:rsidR="0080274A" w:rsidRPr="0080274A">
              <w:rPr>
                <w:noProof/>
              </w:rPr>
              <w:drawing>
                <wp:inline distT="0" distB="0" distL="0" distR="0" wp14:anchorId="0328CB8A" wp14:editId="017C2167">
                  <wp:extent cx="59436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tc>
      </w:tr>
      <w:tr w:rsidR="005343CD" w:rsidRPr="00E7314A" w14:paraId="10F0ACC3" w14:textId="77777777" w:rsidTr="00CB180E">
        <w:trPr>
          <w:trHeight w:val="451"/>
        </w:trPr>
        <w:tc>
          <w:tcPr>
            <w:tcW w:w="14520" w:type="dxa"/>
            <w:gridSpan w:val="3"/>
            <w:tcBorders>
              <w:top w:val="single" w:sz="24" w:space="0" w:color="808080" w:themeColor="background1" w:themeShade="80"/>
            </w:tcBorders>
            <w:tcMar>
              <w:top w:w="187" w:type="dxa"/>
              <w:bottom w:w="230" w:type="dxa"/>
            </w:tcMar>
          </w:tcPr>
          <w:p w14:paraId="1C9811D4" w14:textId="2B659884" w:rsidR="005343CD" w:rsidRPr="00E524C3" w:rsidRDefault="00E524C3" w:rsidP="00E524C3">
            <w:pPr>
              <w:pStyle w:val="Heading3Alter"/>
              <w:rPr>
                <w:b/>
                <w:bCs/>
                <w:sz w:val="48"/>
                <w:szCs w:val="22"/>
              </w:rPr>
            </w:pPr>
            <w:r w:rsidRPr="00A65CE0">
              <w:rPr>
                <w:b/>
                <w:bCs/>
                <w:sz w:val="48"/>
                <w:szCs w:val="22"/>
              </w:rPr>
              <w:lastRenderedPageBreak/>
              <w:t>What’s Going on in the World Wednesday</w:t>
            </w:r>
            <w:r w:rsidR="00211150">
              <w:rPr>
                <w:b/>
                <w:bCs/>
                <w:sz w:val="48"/>
                <w:szCs w:val="22"/>
              </w:rPr>
              <w:t xml:space="preserve"> </w:t>
            </w:r>
          </w:p>
        </w:tc>
      </w:tr>
      <w:tr w:rsidR="00FE7F9C" w:rsidRPr="00E7314A" w14:paraId="0918771A" w14:textId="77777777" w:rsidTr="00CB180E">
        <w:trPr>
          <w:trHeight w:val="374"/>
        </w:trPr>
        <w:tc>
          <w:tcPr>
            <w:tcW w:w="5202" w:type="dxa"/>
          </w:tcPr>
          <w:p w14:paraId="7C2077E6" w14:textId="0722532D" w:rsidR="006E596E" w:rsidRPr="00E7314A" w:rsidRDefault="006E596E" w:rsidP="00200FA9">
            <w:pPr>
              <w:pStyle w:val="IssueSubtitle"/>
            </w:pPr>
          </w:p>
        </w:tc>
        <w:tc>
          <w:tcPr>
            <w:tcW w:w="6521" w:type="dxa"/>
            <w:tcMar>
              <w:left w:w="288" w:type="dxa"/>
              <w:right w:w="0" w:type="dxa"/>
            </w:tcMar>
          </w:tcPr>
          <w:p w14:paraId="04A4A234" w14:textId="50F90095" w:rsidR="006E596E" w:rsidRPr="00E7314A" w:rsidRDefault="006E596E" w:rsidP="00200FA9">
            <w:pPr>
              <w:pStyle w:val="IssueSubtitle"/>
            </w:pPr>
          </w:p>
        </w:tc>
        <w:tc>
          <w:tcPr>
            <w:tcW w:w="2796" w:type="dxa"/>
            <w:tcMar>
              <w:left w:w="288" w:type="dxa"/>
            </w:tcMar>
          </w:tcPr>
          <w:p w14:paraId="3AEF4AE1" w14:textId="6243159F" w:rsidR="006E596E" w:rsidRPr="00E7314A" w:rsidRDefault="006E596E" w:rsidP="00200FA9">
            <w:pPr>
              <w:pStyle w:val="IssueSubtitle"/>
            </w:pPr>
          </w:p>
        </w:tc>
      </w:tr>
    </w:tbl>
    <w:tbl>
      <w:tblPr>
        <w:tblW w:w="5052" w:type="pct"/>
        <w:tblCellMar>
          <w:left w:w="0" w:type="dxa"/>
          <w:right w:w="0" w:type="dxa"/>
        </w:tblCellMar>
        <w:tblLook w:val="04A0" w:firstRow="1" w:lastRow="0" w:firstColumn="1" w:lastColumn="0" w:noHBand="0" w:noVBand="1"/>
      </w:tblPr>
      <w:tblGrid>
        <w:gridCol w:w="8928"/>
        <w:gridCol w:w="5622"/>
      </w:tblGrid>
      <w:tr w:rsidR="001B3ABC" w:rsidRPr="00E7314A" w14:paraId="02C7AE10" w14:textId="77777777" w:rsidTr="005C53CB">
        <w:trPr>
          <w:trHeight w:val="252"/>
        </w:trPr>
        <w:tc>
          <w:tcPr>
            <w:tcW w:w="8928" w:type="dxa"/>
            <w:tcBorders>
              <w:top w:val="single" w:sz="24" w:space="0" w:color="808080" w:themeColor="background1" w:themeShade="80"/>
            </w:tcBorders>
            <w:tcMar>
              <w:top w:w="259" w:type="dxa"/>
              <w:bottom w:w="259" w:type="dxa"/>
              <w:right w:w="360" w:type="dxa"/>
            </w:tcMar>
          </w:tcPr>
          <w:p w14:paraId="2EF14659" w14:textId="787B7291" w:rsidR="00CB180E" w:rsidRPr="00CB180E" w:rsidRDefault="00CB180E" w:rsidP="00CB180E">
            <w:pPr>
              <w:widowControl/>
              <w:shd w:val="clear" w:color="auto" w:fill="FFFFFF"/>
              <w:autoSpaceDE/>
              <w:autoSpaceDN/>
              <w:outlineLvl w:val="0"/>
              <w:rPr>
                <w:rFonts w:ascii="&amp;quot" w:eastAsia="Times New Roman" w:hAnsi="&amp;quot" w:cs="Times New Roman"/>
                <w:b/>
                <w:bCs/>
                <w:color w:val="333333"/>
                <w:kern w:val="36"/>
                <w:sz w:val="48"/>
                <w:szCs w:val="48"/>
              </w:rPr>
            </w:pPr>
            <w:r w:rsidRPr="00CB180E">
              <w:rPr>
                <w:rFonts w:ascii="&amp;quot" w:eastAsia="Times New Roman" w:hAnsi="&amp;quot" w:cs="Times New Roman"/>
                <w:b/>
                <w:bCs/>
                <w:color w:val="333333"/>
                <w:kern w:val="36"/>
                <w:sz w:val="48"/>
                <w:szCs w:val="48"/>
              </w:rPr>
              <w:t>Bored</w:t>
            </w:r>
            <w:r w:rsidR="00555903">
              <w:rPr>
                <w:rFonts w:ascii="&amp;quot" w:eastAsia="Times New Roman" w:hAnsi="&amp;quot" w:cs="Times New Roman"/>
                <w:b/>
                <w:bCs/>
                <w:color w:val="333333"/>
                <w:kern w:val="36"/>
                <w:sz w:val="48"/>
                <w:szCs w:val="48"/>
              </w:rPr>
              <w:t>,</w:t>
            </w:r>
            <w:r w:rsidRPr="00CB180E">
              <w:rPr>
                <w:rFonts w:ascii="&amp;quot" w:eastAsia="Times New Roman" w:hAnsi="&amp;quot" w:cs="Times New Roman"/>
                <w:b/>
                <w:bCs/>
                <w:color w:val="333333"/>
                <w:kern w:val="36"/>
                <w:sz w:val="48"/>
                <w:szCs w:val="48"/>
              </w:rPr>
              <w:t xml:space="preserve"> Favre </w:t>
            </w:r>
            <w:r w:rsidR="00555903">
              <w:rPr>
                <w:rFonts w:ascii="&amp;quot" w:eastAsia="Times New Roman" w:hAnsi="&amp;quot" w:cs="Times New Roman"/>
                <w:b/>
                <w:bCs/>
                <w:color w:val="333333"/>
                <w:kern w:val="36"/>
                <w:sz w:val="48"/>
                <w:szCs w:val="48"/>
              </w:rPr>
              <w:t>L</w:t>
            </w:r>
            <w:r w:rsidRPr="00CB180E">
              <w:rPr>
                <w:rFonts w:ascii="&amp;quot" w:eastAsia="Times New Roman" w:hAnsi="&amp;quot" w:cs="Times New Roman"/>
                <w:b/>
                <w:bCs/>
                <w:color w:val="333333"/>
                <w:kern w:val="36"/>
                <w:sz w:val="48"/>
                <w:szCs w:val="48"/>
              </w:rPr>
              <w:t xml:space="preserve">et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is </w:t>
            </w:r>
            <w:r w:rsidR="00555903">
              <w:rPr>
                <w:rFonts w:ascii="&amp;quot" w:eastAsia="Times New Roman" w:hAnsi="&amp;quot" w:cs="Times New Roman"/>
                <w:b/>
                <w:bCs/>
                <w:color w:val="333333"/>
                <w:kern w:val="36"/>
                <w:sz w:val="48"/>
                <w:szCs w:val="48"/>
              </w:rPr>
              <w:t>D</w:t>
            </w:r>
            <w:r w:rsidRPr="00CB180E">
              <w:rPr>
                <w:rFonts w:ascii="&amp;quot" w:eastAsia="Times New Roman" w:hAnsi="&amp;quot" w:cs="Times New Roman"/>
                <w:b/>
                <w:bCs/>
                <w:color w:val="333333"/>
                <w:kern w:val="36"/>
                <w:sz w:val="48"/>
                <w:szCs w:val="48"/>
              </w:rPr>
              <w:t xml:space="preserve">aughter </w:t>
            </w:r>
            <w:r w:rsidR="00555903">
              <w:rPr>
                <w:rFonts w:ascii="&amp;quot" w:eastAsia="Times New Roman" w:hAnsi="&amp;quot" w:cs="Times New Roman"/>
                <w:b/>
                <w:bCs/>
                <w:color w:val="333333"/>
                <w:kern w:val="36"/>
                <w:sz w:val="48"/>
                <w:szCs w:val="48"/>
              </w:rPr>
              <w:t>D</w:t>
            </w:r>
            <w:r w:rsidRPr="00CB180E">
              <w:rPr>
                <w:rFonts w:ascii="&amp;quot" w:eastAsia="Times New Roman" w:hAnsi="&amp;quot" w:cs="Times New Roman"/>
                <w:b/>
                <w:bCs/>
                <w:color w:val="333333"/>
                <w:kern w:val="36"/>
                <w:sz w:val="48"/>
                <w:szCs w:val="48"/>
              </w:rPr>
              <w:t xml:space="preserve">ye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is </w:t>
            </w:r>
            <w:r w:rsidR="00555903">
              <w:rPr>
                <w:rFonts w:ascii="&amp;quot" w:eastAsia="Times New Roman" w:hAnsi="&amp;quot" w:cs="Times New Roman"/>
                <w:b/>
                <w:bCs/>
                <w:color w:val="333333"/>
                <w:kern w:val="36"/>
                <w:sz w:val="48"/>
                <w:szCs w:val="48"/>
              </w:rPr>
              <w:t>H</w:t>
            </w:r>
            <w:r w:rsidRPr="00CB180E">
              <w:rPr>
                <w:rFonts w:ascii="&amp;quot" w:eastAsia="Times New Roman" w:hAnsi="&amp;quot" w:cs="Times New Roman"/>
                <w:b/>
                <w:bCs/>
                <w:color w:val="333333"/>
                <w:kern w:val="36"/>
                <w:sz w:val="48"/>
                <w:szCs w:val="48"/>
              </w:rPr>
              <w:t xml:space="preserve">air </w:t>
            </w:r>
          </w:p>
          <w:p w14:paraId="397B3766" w14:textId="77777777" w:rsidR="00CB180E" w:rsidRDefault="00CB180E" w:rsidP="0010290F"/>
          <w:p w14:paraId="6E4A220D" w14:textId="40837D9D" w:rsidR="00946B17" w:rsidRPr="00946B17" w:rsidRDefault="0010290F" w:rsidP="00946B17">
            <w:r>
              <w:t xml:space="preserve">Author: </w:t>
            </w:r>
            <w:r w:rsidR="00946B17" w:rsidRPr="00946B17">
              <w:t xml:space="preserve">Nick </w:t>
            </w:r>
            <w:proofErr w:type="spellStart"/>
            <w:r w:rsidR="00946B17" w:rsidRPr="00946B17">
              <w:t>Porr</w:t>
            </w:r>
            <w:proofErr w:type="spellEnd"/>
            <w:r w:rsidR="00946B17" w:rsidRPr="00946B17">
              <w:t xml:space="preserve">, 22 hrs. ago </w:t>
            </w:r>
          </w:p>
          <w:p w14:paraId="290296DE" w14:textId="1ACB8363" w:rsidR="0010290F" w:rsidRDefault="0010290F" w:rsidP="0010290F"/>
          <w:p w14:paraId="2B1D3F6A" w14:textId="6A0E5691" w:rsidR="00946B17" w:rsidRPr="00946B17" w:rsidRDefault="00946B17" w:rsidP="00946B17">
            <w:pPr>
              <w:rPr>
                <w:sz w:val="22"/>
                <w:szCs w:val="22"/>
              </w:rPr>
            </w:pPr>
            <w:r w:rsidRPr="00946B17">
              <w:rPr>
                <w:sz w:val="22"/>
                <w:szCs w:val="22"/>
              </w:rPr>
              <w:t>Without the privilege of being able to go to local barbershops and hair salons, we've all had to get creative with our hair care while in isolation due to COVID-19. For his part, Hall of Fame quarterback Brett Favre has taken that creativity to the next level, and the results are something to behold.</w:t>
            </w:r>
          </w:p>
          <w:p w14:paraId="431BE77F" w14:textId="208CBF6A" w:rsidR="00946B17" w:rsidRDefault="00946B17" w:rsidP="00946B17"/>
          <w:p w14:paraId="52981BE6" w14:textId="1A2B4BE9" w:rsidR="00946B17" w:rsidRPr="00946B17" w:rsidRDefault="00946B17" w:rsidP="00946B17">
            <w:r>
              <w:rPr>
                <w:noProof/>
              </w:rPr>
              <w:drawing>
                <wp:inline distT="0" distB="0" distL="0" distR="0" wp14:anchorId="4E8A9992" wp14:editId="27F75FD2">
                  <wp:extent cx="5147315" cy="2613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4171" cy="2622219"/>
                          </a:xfrm>
                          <a:prstGeom prst="rect">
                            <a:avLst/>
                          </a:prstGeom>
                          <a:noFill/>
                        </pic:spPr>
                      </pic:pic>
                    </a:graphicData>
                  </a:graphic>
                </wp:inline>
              </w:drawing>
            </w:r>
          </w:p>
          <w:p w14:paraId="0C7C2384" w14:textId="04FD1168" w:rsidR="00946B17" w:rsidRPr="00946B17" w:rsidRDefault="00946B17" w:rsidP="0010290F">
            <w:pPr>
              <w:rPr>
                <w:i/>
                <w:iCs/>
              </w:rPr>
            </w:pPr>
            <w:r w:rsidRPr="00946B17">
              <w:rPr>
                <w:rFonts w:ascii="&amp;quot" w:eastAsia="Times New Roman" w:hAnsi="&amp;quot" w:cs="Times New Roman"/>
                <w:i/>
                <w:iCs/>
                <w:sz w:val="19"/>
                <w:szCs w:val="20"/>
              </w:rPr>
              <w:t>Former Green Bay Packers quarterback Brett Favre shows off his new hairstyle</w:t>
            </w:r>
            <w:r w:rsidRPr="00946B17">
              <w:rPr>
                <w:rFonts w:ascii="&amp;quot" w:eastAsia="Times New Roman" w:hAnsi="&amp;quot" w:cs="Times New Roman"/>
                <w:i/>
                <w:iCs/>
                <w:sz w:val="23"/>
                <w:szCs w:val="23"/>
              </w:rPr>
              <w:t>.</w:t>
            </w:r>
          </w:p>
          <w:p w14:paraId="0AF5A7CE" w14:textId="7D0AAA78" w:rsidR="00C722CA" w:rsidRDefault="00C722CA" w:rsidP="00946B17"/>
          <w:p w14:paraId="0A76FF3D" w14:textId="5823D25B" w:rsidR="00946B17" w:rsidRPr="00946B17" w:rsidRDefault="00946B17" w:rsidP="00946B17">
            <w:pPr>
              <w:rPr>
                <w:sz w:val="22"/>
                <w:szCs w:val="22"/>
              </w:rPr>
            </w:pPr>
            <w:r w:rsidRPr="00946B17">
              <w:rPr>
                <w:sz w:val="22"/>
                <w:szCs w:val="22"/>
              </w:rPr>
              <w:t>On CBS Sports HQ Friday morning, Favre showed off his new hairstyle to the world. The mustard-colored hair was reportedly dyed by his daughter and her friends, who were bored in isolation.</w:t>
            </w:r>
          </w:p>
          <w:p w14:paraId="7149C971" w14:textId="77777777" w:rsidR="00946B17" w:rsidRPr="00946B17" w:rsidRDefault="00946B17" w:rsidP="00946B17">
            <w:pPr>
              <w:rPr>
                <w:sz w:val="22"/>
                <w:szCs w:val="22"/>
              </w:rPr>
            </w:pPr>
          </w:p>
          <w:p w14:paraId="122A8115" w14:textId="62FCD3ED" w:rsidR="00946B17" w:rsidRPr="00946B17" w:rsidRDefault="00946B17" w:rsidP="00946B17">
            <w:pPr>
              <w:rPr>
                <w:sz w:val="22"/>
                <w:szCs w:val="22"/>
              </w:rPr>
            </w:pPr>
            <w:r w:rsidRPr="00946B17">
              <w:rPr>
                <w:sz w:val="22"/>
                <w:szCs w:val="22"/>
              </w:rPr>
              <w:t>Favre, a longtime star who will live on forever in Green Bay Packers lore, is beginning to look a lot like another Midwest icon: Eminem.</w:t>
            </w:r>
          </w:p>
          <w:p w14:paraId="185B1892" w14:textId="77777777" w:rsidR="00946B17" w:rsidRPr="00946B17" w:rsidRDefault="00946B17" w:rsidP="00946B17"/>
          <w:p w14:paraId="03A6C5C5" w14:textId="79CA5AF9" w:rsidR="00946B17" w:rsidRDefault="00946B17" w:rsidP="00946B17">
            <w:pPr>
              <w:jc w:val="center"/>
            </w:pPr>
            <w:r w:rsidRPr="00946B17">
              <w:rPr>
                <w:noProof/>
              </w:rPr>
              <w:drawing>
                <wp:inline distT="0" distB="0" distL="0" distR="0" wp14:anchorId="70E3ABDC" wp14:editId="6944FF72">
                  <wp:extent cx="2533650" cy="1720845"/>
                  <wp:effectExtent l="0" t="0" r="0" b="0"/>
                  <wp:docPr id="19" name="Picture 15" descr="Eminem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nem smiling for the cam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8190" cy="1778264"/>
                          </a:xfrm>
                          <a:prstGeom prst="rect">
                            <a:avLst/>
                          </a:prstGeom>
                          <a:noFill/>
                          <a:ln>
                            <a:noFill/>
                          </a:ln>
                        </pic:spPr>
                      </pic:pic>
                    </a:graphicData>
                  </a:graphic>
                </wp:inline>
              </w:drawing>
            </w:r>
          </w:p>
          <w:p w14:paraId="6310FCAA" w14:textId="77777777" w:rsidR="00946B17" w:rsidRPr="00946B17" w:rsidRDefault="00946B17" w:rsidP="00946B17">
            <w:pPr>
              <w:jc w:val="center"/>
            </w:pPr>
          </w:p>
          <w:p w14:paraId="2FFDC074" w14:textId="4BF27C5B" w:rsidR="00946B17" w:rsidRPr="00946B17" w:rsidRDefault="00946B17" w:rsidP="00946B17">
            <w:pPr>
              <w:rPr>
                <w:sz w:val="22"/>
                <w:szCs w:val="22"/>
              </w:rPr>
            </w:pPr>
            <w:r w:rsidRPr="00946B17">
              <w:rPr>
                <w:sz w:val="22"/>
                <w:szCs w:val="22"/>
              </w:rPr>
              <w:t xml:space="preserve">It's clear that quarantine boredom is getting to Favre and his family just like it is to the rest of us. He even noted having tried to do </w:t>
            </w:r>
            <w:hyperlink r:id="rId22" w:tgtFrame="_blank" w:history="1">
              <w:r w:rsidRPr="00946B17">
                <w:rPr>
                  <w:rStyle w:val="Hyperlink"/>
                  <w:sz w:val="22"/>
                  <w:szCs w:val="22"/>
                </w:rPr>
                <w:t xml:space="preserve">TikTok </w:t>
              </w:r>
            </w:hyperlink>
            <w:r w:rsidRPr="00946B17">
              <w:rPr>
                <w:sz w:val="22"/>
                <w:szCs w:val="22"/>
              </w:rPr>
              <w:t>dances with his daughter, which sounds like way too much for fans to handle.</w:t>
            </w:r>
          </w:p>
          <w:p w14:paraId="309984AF" w14:textId="77777777" w:rsidR="00946B17" w:rsidRPr="00946B17" w:rsidRDefault="00946B17" w:rsidP="00946B17">
            <w:pPr>
              <w:rPr>
                <w:sz w:val="22"/>
                <w:szCs w:val="22"/>
              </w:rPr>
            </w:pPr>
          </w:p>
          <w:p w14:paraId="34CCEA39" w14:textId="0C840086" w:rsidR="00946B17" w:rsidRPr="00946B17" w:rsidRDefault="00946B17" w:rsidP="00946B17">
            <w:pPr>
              <w:rPr>
                <w:sz w:val="22"/>
                <w:szCs w:val="22"/>
              </w:rPr>
            </w:pPr>
            <w:r w:rsidRPr="00946B17">
              <w:rPr>
                <w:sz w:val="22"/>
                <w:szCs w:val="22"/>
              </w:rPr>
              <w:t>The most intriguing point of the interview came early on, as after removing his hat to reveal the blonde 'do, Favre stated that he may switch to pink next week.</w:t>
            </w:r>
          </w:p>
          <w:p w14:paraId="3F14CB14" w14:textId="77777777" w:rsidR="00946B17" w:rsidRPr="00946B17" w:rsidRDefault="00946B17" w:rsidP="00946B17">
            <w:pPr>
              <w:rPr>
                <w:sz w:val="22"/>
                <w:szCs w:val="22"/>
              </w:rPr>
            </w:pPr>
          </w:p>
          <w:p w14:paraId="7F657305" w14:textId="36C1F2D5" w:rsidR="00E524C3" w:rsidRDefault="00946B17" w:rsidP="00E524C3">
            <w:r w:rsidRPr="00946B17">
              <w:rPr>
                <w:sz w:val="22"/>
                <w:szCs w:val="22"/>
              </w:rPr>
              <w:t>So... there's that. There has been a lot of upsetting news flying around the sports world of late, as leagues have been forced to cancel and postpone games, events, and entire seasons. So, with all the crazy going on, at least we can stop and forget about everything else for just a moment to unite in laughter over Brett Favre's ridiculous new look</w:t>
            </w:r>
            <w:r w:rsidRPr="00946B17">
              <w:t>.</w:t>
            </w:r>
          </w:p>
          <w:p w14:paraId="1F7D5E05" w14:textId="77777777" w:rsidR="00946B17" w:rsidRPr="00946B17" w:rsidRDefault="00E524C3" w:rsidP="00E524C3">
            <w:pPr>
              <w:spacing w:before="100" w:beforeAutospacing="1" w:after="100" w:afterAutospacing="1"/>
              <w:rPr>
                <w:rFonts w:ascii="Times New Roman" w:eastAsia="Times New Roman" w:hAnsi="Times New Roman" w:cs="Times New Roman"/>
                <w:b/>
                <w:bCs/>
                <w:sz w:val="28"/>
                <w:szCs w:val="28"/>
              </w:rPr>
            </w:pPr>
            <w:r w:rsidRPr="00946B17">
              <w:rPr>
                <w:rFonts w:ascii="Times New Roman" w:eastAsia="Times New Roman" w:hAnsi="Times New Roman" w:cs="Times New Roman"/>
                <w:b/>
                <w:bCs/>
                <w:sz w:val="28"/>
                <w:szCs w:val="28"/>
              </w:rPr>
              <w:t>Writing Prompt:</w:t>
            </w:r>
          </w:p>
          <w:p w14:paraId="4DEC04EA" w14:textId="1A22CD9F" w:rsidR="00946B17" w:rsidRPr="00946B17" w:rsidRDefault="00946B17" w:rsidP="00946B17">
            <w:pPr>
              <w:spacing w:before="100" w:beforeAutospacing="1" w:after="100" w:afterAutospacing="1"/>
              <w:rPr>
                <w:sz w:val="22"/>
                <w:szCs w:val="22"/>
              </w:rPr>
            </w:pPr>
            <w:r w:rsidRPr="00946B17">
              <w:rPr>
                <w:sz w:val="22"/>
                <w:szCs w:val="22"/>
              </w:rPr>
              <w:t>Set your timer for 15 minutes</w:t>
            </w:r>
            <w:r>
              <w:rPr>
                <w:sz w:val="22"/>
                <w:szCs w:val="22"/>
              </w:rPr>
              <w:t>. P</w:t>
            </w:r>
            <w:r w:rsidRPr="00946B17">
              <w:rPr>
                <w:sz w:val="22"/>
                <w:szCs w:val="22"/>
              </w:rPr>
              <w:t>lease write for the entire 15 minutes.</w:t>
            </w:r>
          </w:p>
          <w:p w14:paraId="728557F3" w14:textId="2F8E0940" w:rsidR="00946B17" w:rsidRPr="00946B17" w:rsidRDefault="00946B17" w:rsidP="00946B17">
            <w:pPr>
              <w:spacing w:before="100" w:beforeAutospacing="1" w:after="100" w:afterAutospacing="1"/>
              <w:rPr>
                <w:sz w:val="22"/>
                <w:szCs w:val="22"/>
              </w:rPr>
            </w:pPr>
            <w:r w:rsidRPr="00946B17">
              <w:rPr>
                <w:sz w:val="22"/>
                <w:szCs w:val="22"/>
              </w:rPr>
              <w:t xml:space="preserve">What are some things that boredom from quarantine has you doing or your family and friends doing? Has the boredom sparked a new hobby or interest? Have you learned a new dance from TickTok, colored or cut your own hair, and or started doing your own nails? Cleaning and organizing your room? Home Décor? Mastering a video game? Creating your own </w:t>
            </w:r>
            <w:r>
              <w:rPr>
                <w:sz w:val="22"/>
                <w:szCs w:val="22"/>
              </w:rPr>
              <w:t>Y</w:t>
            </w:r>
            <w:r w:rsidRPr="00946B17">
              <w:rPr>
                <w:sz w:val="22"/>
                <w:szCs w:val="22"/>
              </w:rPr>
              <w:t>ou</w:t>
            </w:r>
            <w:r>
              <w:rPr>
                <w:sz w:val="22"/>
                <w:szCs w:val="22"/>
              </w:rPr>
              <w:t>T</w:t>
            </w:r>
            <w:r w:rsidRPr="00946B17">
              <w:rPr>
                <w:sz w:val="22"/>
                <w:szCs w:val="22"/>
              </w:rPr>
              <w:t>ube channel?</w:t>
            </w:r>
          </w:p>
          <w:p w14:paraId="37D2C0DF" w14:textId="20A2E2C1" w:rsidR="00E524C3" w:rsidRPr="00946B17" w:rsidRDefault="00E524C3" w:rsidP="00946B17">
            <w:pPr>
              <w:spacing w:before="100" w:beforeAutospacing="1" w:after="100" w:afterAutospacing="1"/>
              <w:rPr>
                <w:sz w:val="22"/>
                <w:szCs w:val="22"/>
              </w:rPr>
            </w:pPr>
          </w:p>
        </w:tc>
        <w:tc>
          <w:tcPr>
            <w:tcW w:w="5622" w:type="dxa"/>
            <w:tcBorders>
              <w:top w:val="single" w:sz="24" w:space="0" w:color="808080" w:themeColor="background1" w:themeShade="80"/>
            </w:tcBorders>
            <w:tcMar>
              <w:top w:w="259" w:type="dxa"/>
            </w:tcMar>
          </w:tcPr>
          <w:p w14:paraId="01D798B4" w14:textId="14E12F1A" w:rsidR="00AB13A5" w:rsidRPr="00E7314A" w:rsidRDefault="00D66BC6" w:rsidP="00AB13A5">
            <w:pPr>
              <w:pStyle w:val="Heading4"/>
            </w:pPr>
            <w:r>
              <w:t>Thoughtful Thursday</w:t>
            </w:r>
          </w:p>
          <w:p w14:paraId="78F4E159" w14:textId="77777777" w:rsidR="009F48F3" w:rsidRDefault="00C35056" w:rsidP="00AB13A5">
            <w:pPr>
              <w:pStyle w:val="AuthorName"/>
            </w:pPr>
            <w:r>
              <w:t xml:space="preserve">AUTHOR: </w:t>
            </w:r>
            <w:r w:rsidR="009F48F3" w:rsidRPr="009F48F3">
              <w:t>Neil Shusterman</w:t>
            </w:r>
          </w:p>
          <w:p w14:paraId="4709E7B7" w14:textId="585CBE14" w:rsidR="00AB13A5" w:rsidRPr="009F48F3" w:rsidRDefault="009F48F3" w:rsidP="00AB13A5">
            <w:pPr>
              <w:pStyle w:val="AuthorName"/>
              <w:rPr>
                <w:rFonts w:cstheme="minorHAnsi"/>
                <w:i/>
                <w:iCs/>
                <w:sz w:val="22"/>
                <w:szCs w:val="22"/>
              </w:rPr>
            </w:pPr>
            <w:r w:rsidRPr="009F48F3">
              <w:rPr>
                <w:i/>
                <w:iCs/>
              </w:rPr>
              <w:t>The Shadow Club</w:t>
            </w:r>
          </w:p>
          <w:p w14:paraId="2DE9530C" w14:textId="0647F83D" w:rsidR="00D66BC6" w:rsidRDefault="009F48F3" w:rsidP="00D66BC6">
            <w:r>
              <w:rPr>
                <w:noProof/>
              </w:rPr>
              <w:drawing>
                <wp:inline distT="0" distB="0" distL="0" distR="0" wp14:anchorId="120AE18D" wp14:editId="343B9D9C">
                  <wp:extent cx="1921359" cy="3152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5140" cy="3158979"/>
                          </a:xfrm>
                          <a:prstGeom prst="rect">
                            <a:avLst/>
                          </a:prstGeom>
                        </pic:spPr>
                      </pic:pic>
                    </a:graphicData>
                  </a:graphic>
                </wp:inline>
              </w:drawing>
            </w:r>
          </w:p>
          <w:p w14:paraId="540BB729" w14:textId="33B0589C" w:rsidR="00D66BC6" w:rsidRDefault="001B3ABC" w:rsidP="00D66BC6">
            <w:pPr>
              <w:rPr>
                <w:i/>
                <w:iCs/>
                <w:sz w:val="16"/>
                <w:szCs w:val="20"/>
              </w:rPr>
            </w:pPr>
            <w:bookmarkStart w:id="1" w:name="_Hlk36904849"/>
            <w:r w:rsidRPr="00D66BC6">
              <w:rPr>
                <w:i/>
                <w:iCs/>
                <w:sz w:val="16"/>
                <w:szCs w:val="20"/>
              </w:rPr>
              <w:t>All photos were</w:t>
            </w:r>
            <w:r>
              <w:rPr>
                <w:i/>
                <w:iCs/>
                <w:sz w:val="16"/>
                <w:szCs w:val="20"/>
              </w:rPr>
              <w:t xml:space="preserve"> </w:t>
            </w:r>
            <w:r w:rsidRPr="00D66BC6">
              <w:rPr>
                <w:i/>
                <w:iCs/>
                <w:sz w:val="16"/>
                <w:szCs w:val="20"/>
              </w:rPr>
              <w:t>provided courtesy of Google Images</w:t>
            </w:r>
            <w:r>
              <w:rPr>
                <w:i/>
                <w:iCs/>
                <w:sz w:val="16"/>
                <w:szCs w:val="20"/>
              </w:rPr>
              <w:t>.</w:t>
            </w:r>
          </w:p>
          <w:bookmarkEnd w:id="1"/>
          <w:p w14:paraId="5DC53D6A" w14:textId="4201E34A" w:rsidR="00C35056" w:rsidRDefault="00C35056" w:rsidP="00C35056"/>
          <w:p w14:paraId="3BE2A801" w14:textId="5441BFDE" w:rsidR="00E524C3" w:rsidRDefault="00D365B0" w:rsidP="00D66BC6">
            <w:hyperlink r:id="rId24" w:history="1">
              <w:r w:rsidR="009F48F3" w:rsidRPr="00540FB4">
                <w:rPr>
                  <w:rStyle w:val="Hyperlink"/>
                </w:rPr>
                <w:t>https://www.youtube.com/watch?v=JgvYrk4rfKY</w:t>
              </w:r>
            </w:hyperlink>
          </w:p>
          <w:p w14:paraId="1915E469" w14:textId="77777777" w:rsidR="009F48F3" w:rsidRDefault="009F48F3" w:rsidP="00D66BC6"/>
          <w:p w14:paraId="26C838CC" w14:textId="2B449F8E" w:rsidR="00D66BC6" w:rsidRDefault="00C35056" w:rsidP="00D66BC6">
            <w:r>
              <w:t xml:space="preserve">Click on the link above and watch. </w:t>
            </w:r>
            <w:r w:rsidR="00D66BC6">
              <w:t xml:space="preserve">Students will then respond to whether or not they would like to read that book. </w:t>
            </w:r>
            <w:r>
              <w:t>Be</w:t>
            </w:r>
            <w:r w:rsidR="00D66BC6">
              <w:t xml:space="preserve"> specific in </w:t>
            </w:r>
            <w:r>
              <w:t xml:space="preserve">your </w:t>
            </w:r>
            <w:r w:rsidR="00D66BC6">
              <w:t>responses. (Not simply writing “No</w:t>
            </w:r>
            <w:r>
              <w:t>,</w:t>
            </w:r>
            <w:r w:rsidR="00D66BC6">
              <w:t xml:space="preserve"> because I don’t like to </w:t>
            </w:r>
            <w:r>
              <w:t xml:space="preserve">read.” or </w:t>
            </w:r>
            <w:r w:rsidR="00D66BC6">
              <w:t>“No</w:t>
            </w:r>
            <w:r>
              <w:t xml:space="preserve">, </w:t>
            </w:r>
            <w:r w:rsidR="00D66BC6">
              <w:t xml:space="preserve">because it doesn’t look good.”) </w:t>
            </w:r>
            <w:r w:rsidR="00246EC0">
              <w:t xml:space="preserve">Cite </w:t>
            </w:r>
            <w:r w:rsidR="00D66BC6">
              <w:t xml:space="preserve">specific examples from the excerpt or book talk that does or does not interest them. </w:t>
            </w:r>
          </w:p>
          <w:p w14:paraId="3D5E1FDE" w14:textId="5EF96EAC" w:rsidR="00246EC0" w:rsidRDefault="00246EC0" w:rsidP="00D66BC6"/>
          <w:p w14:paraId="2D0B8E14" w14:textId="4E6BA911" w:rsidR="00AB13A5" w:rsidRPr="00E7314A" w:rsidRDefault="00246EC0" w:rsidP="005442C9">
            <w:r>
              <w:t>Finally, tell me what you are reading on you own and what you would like to read next.</w:t>
            </w:r>
          </w:p>
          <w:p w14:paraId="2F565CF9" w14:textId="07C189E2" w:rsidR="00AB13A5" w:rsidRPr="00E217B6" w:rsidRDefault="00246EC0" w:rsidP="00A65CE0">
            <w:pPr>
              <w:pStyle w:val="Heading5"/>
            </w:pPr>
            <w:r w:rsidRPr="00246EC0">
              <w:t>Free Write Friday</w:t>
            </w:r>
          </w:p>
          <w:p w14:paraId="7C815AF8" w14:textId="5CA18F63" w:rsidR="00246EC0" w:rsidRPr="00246EC0" w:rsidRDefault="00246EC0" w:rsidP="00246EC0">
            <w:pPr>
              <w:pStyle w:val="AuthorName"/>
              <w:rPr>
                <w:rStyle w:val="Strong"/>
              </w:rPr>
            </w:pPr>
            <w:r w:rsidRPr="00246EC0">
              <w:rPr>
                <w:rStyle w:val="Strong"/>
              </w:rPr>
              <w:t xml:space="preserve">Students will write about how their week has been. Some examples to </w:t>
            </w:r>
            <w:r w:rsidRPr="001B3ABC">
              <w:rPr>
                <w:rStyle w:val="Strong"/>
              </w:rPr>
              <w:t xml:space="preserve">help you </w:t>
            </w:r>
            <w:r w:rsidRPr="00246EC0">
              <w:rPr>
                <w:rStyle w:val="Strong"/>
              </w:rPr>
              <w:t>get started are listed below</w:t>
            </w:r>
            <w:r w:rsidR="001B3ABC">
              <w:rPr>
                <w:rStyle w:val="Strong"/>
              </w:rPr>
              <w:t>:</w:t>
            </w:r>
          </w:p>
          <w:p w14:paraId="74922FA1" w14:textId="29DB9232" w:rsidR="00246EC0" w:rsidRDefault="00246EC0" w:rsidP="00246EC0">
            <w:r w:rsidRPr="00246EC0">
              <w:t>Discuss how your daily life has been disrupted.</w:t>
            </w:r>
            <w:r w:rsidR="001B3ABC">
              <w:t xml:space="preserve"> </w:t>
            </w:r>
            <w:r w:rsidRPr="00246EC0">
              <w:t>Capture how this virus has disrupted your school year—including sporting events, concerts, assemblies, dances.</w:t>
            </w:r>
            <w:r w:rsidR="001B3ABC">
              <w:t xml:space="preserve"> </w:t>
            </w:r>
            <w:r w:rsidRPr="00246EC0">
              <w:t>Share the effect it has had on your friends and family.</w:t>
            </w:r>
          </w:p>
          <w:p w14:paraId="77FF247C" w14:textId="77777777" w:rsidR="001B3ABC" w:rsidRPr="00246EC0" w:rsidRDefault="001B3ABC" w:rsidP="00246EC0"/>
          <w:p w14:paraId="77E32ABE" w14:textId="09AFD52D" w:rsidR="001B3ABC" w:rsidRDefault="00246EC0" w:rsidP="00246EC0">
            <w:r w:rsidRPr="00246EC0">
              <w:t>Discuss the situation with a friend or relative and write about this discussion.</w:t>
            </w:r>
            <w:r w:rsidR="005442C9">
              <w:t xml:space="preserve"> </w:t>
            </w:r>
            <w:r w:rsidRPr="00246EC0">
              <w:t>Respond to any seed about the crisis you find interesting. A “seed” can be an article, a TV broadcast, a Ted</w:t>
            </w:r>
            <w:r w:rsidR="00072206">
              <w:t xml:space="preserve"> T</w:t>
            </w:r>
            <w:r w:rsidRPr="00246EC0">
              <w:t>alk</w:t>
            </w:r>
            <w:r w:rsidR="00072206">
              <w:t>s</w:t>
            </w:r>
            <w:r w:rsidRPr="00246EC0">
              <w:t xml:space="preserve">, a tweet, a photograph, a podcast, a film, an Instagram (or another online) post, a TikTok video, a political cartoon—anything that spurs some thinking about the crisis. </w:t>
            </w:r>
          </w:p>
          <w:p w14:paraId="38FF5394" w14:textId="02FA89C4" w:rsidR="001B3ABC" w:rsidRDefault="001B3ABC" w:rsidP="00246EC0"/>
          <w:p w14:paraId="5E64CE0C" w14:textId="195D01D1" w:rsidR="00246EC0" w:rsidRPr="00246EC0" w:rsidRDefault="00246EC0" w:rsidP="00246EC0">
            <w:r w:rsidRPr="00246EC0">
              <w:t>Write across genres: poetry, dialogue (just capture a conversation between people), description, etc. Zoom in on a moment you experience; discuss songs that capture these events for you. Find and respond to charts and graphs worth thinking about.</w:t>
            </w:r>
            <w:r w:rsidR="00A65CE0">
              <w:t xml:space="preserve"> </w:t>
            </w:r>
            <w:r w:rsidRPr="00246EC0">
              <w:t>Think about drawing or sketching your ideas and writing from those.</w:t>
            </w:r>
          </w:p>
          <w:p w14:paraId="7E4D9E87" w14:textId="23E654AB" w:rsidR="00C722CA" w:rsidRPr="00E7314A" w:rsidRDefault="00C722CA" w:rsidP="00AB13A5"/>
        </w:tc>
      </w:tr>
    </w:tbl>
    <w:p w14:paraId="35FBF38B" w14:textId="3E847DA7" w:rsidR="002020CD" w:rsidRPr="00E7314A" w:rsidRDefault="002020CD" w:rsidP="009F48F3"/>
    <w:sectPr w:rsidR="002020CD" w:rsidRPr="00E7314A" w:rsidSect="007A377F">
      <w:footerReference w:type="default" r:id="rId25"/>
      <w:headerReference w:type="first" r:id="rId26"/>
      <w:footerReference w:type="first" r:id="rId27"/>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BF72B" w14:textId="77777777" w:rsidR="00D365B0" w:rsidRDefault="00D365B0" w:rsidP="00A4086C">
      <w:r>
        <w:separator/>
      </w:r>
    </w:p>
    <w:p w14:paraId="2A95E3B2" w14:textId="77777777" w:rsidR="00D365B0" w:rsidRDefault="00D365B0" w:rsidP="00A4086C"/>
  </w:endnote>
  <w:endnote w:type="continuationSeparator" w:id="0">
    <w:p w14:paraId="48CED041" w14:textId="77777777" w:rsidR="00D365B0" w:rsidRDefault="00D365B0" w:rsidP="00A4086C">
      <w:r>
        <w:continuationSeparator/>
      </w:r>
    </w:p>
    <w:p w14:paraId="41182DD2" w14:textId="77777777" w:rsidR="00D365B0" w:rsidRDefault="00D365B0"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0A37F" w14:textId="764BF39B" w:rsidR="00E96F61" w:rsidRPr="0096098B" w:rsidRDefault="00E217B6" w:rsidP="0096098B">
    <w:pPr>
      <w:pStyle w:val="Footer"/>
      <w:jc w:val="left"/>
    </w:pPr>
    <w:r>
      <w:rPr>
        <w:noProof/>
      </w:rPr>
      <mc:AlternateContent>
        <mc:Choice Requires="wps">
          <w:drawing>
            <wp:anchor distT="0" distB="0" distL="114300" distR="114300" simplePos="0" relativeHeight="251666432" behindDoc="0" locked="0" layoutInCell="1" allowOverlap="1" wp14:anchorId="5ACD68A2" wp14:editId="1533FB47">
              <wp:simplePos x="0" y="0"/>
              <wp:positionH relativeFrom="page">
                <wp:posOffset>457200</wp:posOffset>
              </wp:positionH>
              <wp:positionV relativeFrom="page">
                <wp:posOffset>14912340</wp:posOffset>
              </wp:positionV>
              <wp:extent cx="9144000" cy="374904"/>
              <wp:effectExtent l="0" t="0" r="0" b="6350"/>
              <wp:wrapNone/>
              <wp:docPr id="24" name="Rectangle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rgbClr val="1F497D"/>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66BD4" id="Rectangle 58" o:spid="_x0000_s1026" style="position:absolute;margin-left:36pt;margin-top:1174.2pt;width:10in;height:29.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" fillcolor="#1f497d"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1DD7E" w14:textId="0B1C5FC2" w:rsidR="00E96F61" w:rsidRPr="00E96F61" w:rsidRDefault="00E96F61" w:rsidP="002C5E34">
    <w:pPr>
      <w:pStyle w:val="Footer"/>
    </w:pPr>
    <w:r>
      <w:rPr>
        <w:noProof/>
      </w:rPr>
      <mc:AlternateContent>
        <mc:Choice Requires="wps">
          <w:drawing>
            <wp:anchor distT="0" distB="0" distL="114300" distR="114300" simplePos="0" relativeHeight="251664384" behindDoc="0" locked="0" layoutInCell="1" allowOverlap="1" wp14:anchorId="1E249C29" wp14:editId="7D87A1E3">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D0FF19"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E248D" w14:textId="77777777" w:rsidR="00D365B0" w:rsidRDefault="00D365B0" w:rsidP="00A4086C">
      <w:r>
        <w:separator/>
      </w:r>
    </w:p>
    <w:p w14:paraId="04CD2AB7" w14:textId="77777777" w:rsidR="00D365B0" w:rsidRDefault="00D365B0" w:rsidP="00A4086C"/>
  </w:footnote>
  <w:footnote w:type="continuationSeparator" w:id="0">
    <w:p w14:paraId="7F62D216" w14:textId="77777777" w:rsidR="00D365B0" w:rsidRDefault="00D365B0" w:rsidP="00A4086C">
      <w:r>
        <w:continuationSeparator/>
      </w:r>
    </w:p>
    <w:p w14:paraId="0D22A1BD" w14:textId="77777777" w:rsidR="00D365B0" w:rsidRDefault="00D365B0"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600" w:firstRow="0" w:lastRow="0" w:firstColumn="0" w:lastColumn="0" w:noHBand="1" w:noVBand="1"/>
    </w:tblPr>
    <w:tblGrid>
      <w:gridCol w:w="14390"/>
    </w:tblGrid>
    <w:tr w:rsidR="000F107E" w14:paraId="1CD9D728" w14:textId="77777777" w:rsidTr="00587E7D">
      <w:tc>
        <w:tcPr>
          <w:tcW w:w="14390" w:type="dxa"/>
          <w:shd w:val="clear" w:color="auto" w:fill="1F497D" w:themeFill="text2"/>
          <w:tcMar>
            <w:top w:w="317" w:type="dxa"/>
            <w:left w:w="115" w:type="dxa"/>
            <w:bottom w:w="317" w:type="dxa"/>
            <w:right w:w="115" w:type="dxa"/>
          </w:tcMar>
        </w:tcPr>
        <w:p w14:paraId="05B8D510" w14:textId="71966E59" w:rsidR="003B3F72" w:rsidRPr="00361846" w:rsidRDefault="003B3F72" w:rsidP="003B3F72">
          <w:pPr>
            <w:rPr>
              <w:rStyle w:val="Strong"/>
            </w:rPr>
          </w:pPr>
        </w:p>
        <w:p w14:paraId="1B94219A" w14:textId="77777777" w:rsidR="000F107E" w:rsidRDefault="000F107E" w:rsidP="000F107E"/>
      </w:tc>
    </w:tr>
    <w:tr w:rsidR="000F107E" w14:paraId="1C2AEA57" w14:textId="77777777" w:rsidTr="00587E7D">
      <w:tc>
        <w:tcPr>
          <w:tcW w:w="14390" w:type="dxa"/>
          <w:tcMar>
            <w:top w:w="245" w:type="dxa"/>
            <w:left w:w="115" w:type="dxa"/>
            <w:right w:w="115" w:type="dxa"/>
          </w:tcMar>
        </w:tcPr>
        <w:p w14:paraId="6C1FD493" w14:textId="5C52F8A9" w:rsidR="000F107E" w:rsidRDefault="000F107E" w:rsidP="000F107E">
          <w:pPr>
            <w:pStyle w:val="Date"/>
          </w:pPr>
          <w:r w:rsidRPr="000E3FFB">
            <w:t xml:space="preserve">  </w:t>
          </w:r>
          <w:sdt>
            <w:sdtPr>
              <w:alias w:val="Day"/>
              <w:tag w:val=""/>
              <w:id w:val="1781150532"/>
              <w:placeholder>
                <w:docPart w:val="5F1D213755D641D3B2272C278531BF4C"/>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43EF8">
                <w:t xml:space="preserve">April </w:t>
              </w:r>
              <w:r w:rsidR="004E46B3">
                <w:t>20-24</w:t>
              </w:r>
              <w:r w:rsidR="00A43EF8">
                <w:t>, 2020</w:t>
              </w:r>
            </w:sdtContent>
          </w:sdt>
          <w:r w:rsidRPr="000E3FFB">
            <w:t xml:space="preserve">  / </w:t>
          </w:r>
          <w:r w:rsidR="0096098B">
            <w:t>Horn lake middle school</w:t>
          </w:r>
        </w:p>
      </w:tc>
    </w:tr>
  </w:tbl>
  <w:p w14:paraId="356CC47A" w14:textId="77777777"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4EBBF797" wp14:editId="1C164A14">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60913A"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47E"/>
    <w:multiLevelType w:val="hybridMultilevel"/>
    <w:tmpl w:val="29EC8674"/>
    <w:lvl w:ilvl="0" w:tplc="04090001">
      <w:start w:val="1"/>
      <w:numFmt w:val="bullet"/>
      <w:lvlText w:val=""/>
      <w:lvlJc w:val="left"/>
      <w:pPr>
        <w:ind w:left="720" w:hanging="360"/>
      </w:pPr>
      <w:rPr>
        <w:rFonts w:ascii="Symbol" w:hAnsi="Symbol" w:hint="default"/>
      </w:rPr>
    </w:lvl>
    <w:lvl w:ilvl="1" w:tplc="7F98798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550E6B"/>
    <w:multiLevelType w:val="multilevel"/>
    <w:tmpl w:val="97F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387962"/>
    <w:multiLevelType w:val="hybridMultilevel"/>
    <w:tmpl w:val="D0BE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F50"/>
    <w:rsid w:val="0000051B"/>
    <w:rsid w:val="00012E26"/>
    <w:rsid w:val="00022169"/>
    <w:rsid w:val="000231DB"/>
    <w:rsid w:val="00063F7F"/>
    <w:rsid w:val="00072206"/>
    <w:rsid w:val="000750F7"/>
    <w:rsid w:val="00093BD8"/>
    <w:rsid w:val="000A224A"/>
    <w:rsid w:val="000B4333"/>
    <w:rsid w:val="000D2037"/>
    <w:rsid w:val="000D6F56"/>
    <w:rsid w:val="000E3FFB"/>
    <w:rsid w:val="000E4CC0"/>
    <w:rsid w:val="000F107E"/>
    <w:rsid w:val="000F71CB"/>
    <w:rsid w:val="0010290F"/>
    <w:rsid w:val="00143079"/>
    <w:rsid w:val="001523D7"/>
    <w:rsid w:val="00172E4F"/>
    <w:rsid w:val="001A5F31"/>
    <w:rsid w:val="001B3ABC"/>
    <w:rsid w:val="001D0AC7"/>
    <w:rsid w:val="001D76C3"/>
    <w:rsid w:val="00200FA9"/>
    <w:rsid w:val="002020CD"/>
    <w:rsid w:val="00211150"/>
    <w:rsid w:val="00223529"/>
    <w:rsid w:val="00230283"/>
    <w:rsid w:val="00246EC0"/>
    <w:rsid w:val="002817F6"/>
    <w:rsid w:val="002B66B5"/>
    <w:rsid w:val="002C5E34"/>
    <w:rsid w:val="002D08C9"/>
    <w:rsid w:val="003020EC"/>
    <w:rsid w:val="003123DA"/>
    <w:rsid w:val="003204C4"/>
    <w:rsid w:val="00335DF1"/>
    <w:rsid w:val="00367465"/>
    <w:rsid w:val="00381DB7"/>
    <w:rsid w:val="003A79C0"/>
    <w:rsid w:val="003B3F72"/>
    <w:rsid w:val="003E7D92"/>
    <w:rsid w:val="004149AF"/>
    <w:rsid w:val="004608E9"/>
    <w:rsid w:val="00470E21"/>
    <w:rsid w:val="0049664B"/>
    <w:rsid w:val="00496D3F"/>
    <w:rsid w:val="004C06CD"/>
    <w:rsid w:val="004C7470"/>
    <w:rsid w:val="004E46B3"/>
    <w:rsid w:val="004F26B2"/>
    <w:rsid w:val="005343CD"/>
    <w:rsid w:val="00543649"/>
    <w:rsid w:val="005442C9"/>
    <w:rsid w:val="00555903"/>
    <w:rsid w:val="005711A8"/>
    <w:rsid w:val="00580149"/>
    <w:rsid w:val="00587E7D"/>
    <w:rsid w:val="0059446E"/>
    <w:rsid w:val="005A2093"/>
    <w:rsid w:val="005C4C08"/>
    <w:rsid w:val="005C53CB"/>
    <w:rsid w:val="005F2206"/>
    <w:rsid w:val="005F7E8C"/>
    <w:rsid w:val="00623BAC"/>
    <w:rsid w:val="00633279"/>
    <w:rsid w:val="006458E8"/>
    <w:rsid w:val="00654F8C"/>
    <w:rsid w:val="006B246D"/>
    <w:rsid w:val="006C7368"/>
    <w:rsid w:val="006D509C"/>
    <w:rsid w:val="006E0DC4"/>
    <w:rsid w:val="006E596E"/>
    <w:rsid w:val="00721871"/>
    <w:rsid w:val="00724F53"/>
    <w:rsid w:val="007347D3"/>
    <w:rsid w:val="0076002E"/>
    <w:rsid w:val="007A377F"/>
    <w:rsid w:val="007D5EDF"/>
    <w:rsid w:val="0080274A"/>
    <w:rsid w:val="00824AF8"/>
    <w:rsid w:val="008841E9"/>
    <w:rsid w:val="008966C0"/>
    <w:rsid w:val="008E0720"/>
    <w:rsid w:val="008E34E1"/>
    <w:rsid w:val="008F27D8"/>
    <w:rsid w:val="00900E0D"/>
    <w:rsid w:val="009222AE"/>
    <w:rsid w:val="0092642A"/>
    <w:rsid w:val="00940811"/>
    <w:rsid w:val="00946B17"/>
    <w:rsid w:val="0096098B"/>
    <w:rsid w:val="00977992"/>
    <w:rsid w:val="009C0851"/>
    <w:rsid w:val="009C1CD2"/>
    <w:rsid w:val="009F48F3"/>
    <w:rsid w:val="00A11745"/>
    <w:rsid w:val="00A15039"/>
    <w:rsid w:val="00A17D09"/>
    <w:rsid w:val="00A37FA5"/>
    <w:rsid w:val="00A4086C"/>
    <w:rsid w:val="00A43EF8"/>
    <w:rsid w:val="00A53D48"/>
    <w:rsid w:val="00A65CE0"/>
    <w:rsid w:val="00AA4797"/>
    <w:rsid w:val="00AB13A5"/>
    <w:rsid w:val="00AC24C1"/>
    <w:rsid w:val="00AF5AFD"/>
    <w:rsid w:val="00B10F04"/>
    <w:rsid w:val="00B42612"/>
    <w:rsid w:val="00B70471"/>
    <w:rsid w:val="00B80A43"/>
    <w:rsid w:val="00B979F8"/>
    <w:rsid w:val="00BB3F50"/>
    <w:rsid w:val="00BC778E"/>
    <w:rsid w:val="00BE77EF"/>
    <w:rsid w:val="00BF7006"/>
    <w:rsid w:val="00C07D74"/>
    <w:rsid w:val="00C124FE"/>
    <w:rsid w:val="00C31739"/>
    <w:rsid w:val="00C317BE"/>
    <w:rsid w:val="00C35056"/>
    <w:rsid w:val="00C722CA"/>
    <w:rsid w:val="00C86615"/>
    <w:rsid w:val="00C907CB"/>
    <w:rsid w:val="00CA4EE4"/>
    <w:rsid w:val="00CB180E"/>
    <w:rsid w:val="00CB38DF"/>
    <w:rsid w:val="00CD3F66"/>
    <w:rsid w:val="00CF454A"/>
    <w:rsid w:val="00D12C2C"/>
    <w:rsid w:val="00D365B0"/>
    <w:rsid w:val="00D66BC6"/>
    <w:rsid w:val="00D90CAB"/>
    <w:rsid w:val="00DA71B3"/>
    <w:rsid w:val="00DB39BE"/>
    <w:rsid w:val="00DD2548"/>
    <w:rsid w:val="00DD774E"/>
    <w:rsid w:val="00E03278"/>
    <w:rsid w:val="00E217B6"/>
    <w:rsid w:val="00E339B9"/>
    <w:rsid w:val="00E47FD9"/>
    <w:rsid w:val="00E524C3"/>
    <w:rsid w:val="00E5732F"/>
    <w:rsid w:val="00E674D6"/>
    <w:rsid w:val="00E7314A"/>
    <w:rsid w:val="00E821D6"/>
    <w:rsid w:val="00E96F61"/>
    <w:rsid w:val="00EA635F"/>
    <w:rsid w:val="00EA7581"/>
    <w:rsid w:val="00ED7B16"/>
    <w:rsid w:val="00EE15AE"/>
    <w:rsid w:val="00F627CE"/>
    <w:rsid w:val="00F652B2"/>
    <w:rsid w:val="00FD60FD"/>
    <w:rsid w:val="00FE1DAD"/>
    <w:rsid w:val="00FE29AE"/>
    <w:rsid w:val="00FE7F9C"/>
    <w:rsid w:val="00FF2972"/>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A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98B"/>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Strong">
    <w:name w:val="Strong"/>
    <w:basedOn w:val="DefaultParagraphFont"/>
    <w:uiPriority w:val="22"/>
    <w:qFormat/>
    <w:rsid w:val="003B3F72"/>
    <w:rPr>
      <w:b/>
      <w:bCs/>
    </w:rPr>
  </w:style>
  <w:style w:type="character" w:styleId="Hyperlink">
    <w:name w:val="Hyperlink"/>
    <w:basedOn w:val="DefaultParagraphFont"/>
    <w:uiPriority w:val="99"/>
    <w:unhideWhenUsed/>
    <w:rsid w:val="00FF2972"/>
    <w:rPr>
      <w:color w:val="0000FF"/>
      <w:u w:val="single"/>
    </w:rPr>
  </w:style>
  <w:style w:type="character" w:styleId="FollowedHyperlink">
    <w:name w:val="FollowedHyperlink"/>
    <w:basedOn w:val="DefaultParagraphFont"/>
    <w:uiPriority w:val="99"/>
    <w:semiHidden/>
    <w:unhideWhenUsed/>
    <w:rsid w:val="00FF2972"/>
    <w:rPr>
      <w:color w:val="800080" w:themeColor="followedHyperlink"/>
      <w:u w:val="single"/>
    </w:rPr>
  </w:style>
  <w:style w:type="character" w:customStyle="1" w:styleId="UnresolvedMention">
    <w:name w:val="Unresolved Mention"/>
    <w:basedOn w:val="DefaultParagraphFont"/>
    <w:uiPriority w:val="99"/>
    <w:semiHidden/>
    <w:unhideWhenUsed/>
    <w:rsid w:val="00960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19533">
      <w:bodyDiv w:val="1"/>
      <w:marLeft w:val="0"/>
      <w:marRight w:val="0"/>
      <w:marTop w:val="0"/>
      <w:marBottom w:val="0"/>
      <w:divBdr>
        <w:top w:val="none" w:sz="0" w:space="0" w:color="auto"/>
        <w:left w:val="none" w:sz="0" w:space="0" w:color="auto"/>
        <w:bottom w:val="none" w:sz="0" w:space="0" w:color="auto"/>
        <w:right w:val="none" w:sz="0" w:space="0" w:color="auto"/>
      </w:divBdr>
    </w:div>
    <w:div w:id="171654095">
      <w:bodyDiv w:val="1"/>
      <w:marLeft w:val="0"/>
      <w:marRight w:val="0"/>
      <w:marTop w:val="0"/>
      <w:marBottom w:val="0"/>
      <w:divBdr>
        <w:top w:val="none" w:sz="0" w:space="0" w:color="auto"/>
        <w:left w:val="none" w:sz="0" w:space="0" w:color="auto"/>
        <w:bottom w:val="none" w:sz="0" w:space="0" w:color="auto"/>
        <w:right w:val="none" w:sz="0" w:space="0" w:color="auto"/>
      </w:divBdr>
      <w:divsChild>
        <w:div w:id="1857189704">
          <w:marLeft w:val="0"/>
          <w:marRight w:val="0"/>
          <w:marTop w:val="0"/>
          <w:marBottom w:val="0"/>
          <w:divBdr>
            <w:top w:val="none" w:sz="0" w:space="0" w:color="auto"/>
            <w:left w:val="none" w:sz="0" w:space="0" w:color="auto"/>
            <w:bottom w:val="none" w:sz="0" w:space="0" w:color="auto"/>
            <w:right w:val="none" w:sz="0" w:space="0" w:color="auto"/>
          </w:divBdr>
        </w:div>
        <w:div w:id="593129339">
          <w:marLeft w:val="0"/>
          <w:marRight w:val="0"/>
          <w:marTop w:val="0"/>
          <w:marBottom w:val="0"/>
          <w:divBdr>
            <w:top w:val="none" w:sz="0" w:space="0" w:color="auto"/>
            <w:left w:val="none" w:sz="0" w:space="0" w:color="auto"/>
            <w:bottom w:val="none" w:sz="0" w:space="0" w:color="auto"/>
            <w:right w:val="none" w:sz="0" w:space="0" w:color="auto"/>
          </w:divBdr>
        </w:div>
        <w:div w:id="1693608132">
          <w:marLeft w:val="0"/>
          <w:marRight w:val="0"/>
          <w:marTop w:val="0"/>
          <w:marBottom w:val="0"/>
          <w:divBdr>
            <w:top w:val="none" w:sz="0" w:space="0" w:color="auto"/>
            <w:left w:val="none" w:sz="0" w:space="0" w:color="auto"/>
            <w:bottom w:val="none" w:sz="0" w:space="0" w:color="auto"/>
            <w:right w:val="none" w:sz="0" w:space="0" w:color="auto"/>
          </w:divBdr>
        </w:div>
        <w:div w:id="1610702938">
          <w:marLeft w:val="0"/>
          <w:marRight w:val="0"/>
          <w:marTop w:val="0"/>
          <w:marBottom w:val="0"/>
          <w:divBdr>
            <w:top w:val="none" w:sz="0" w:space="0" w:color="auto"/>
            <w:left w:val="none" w:sz="0" w:space="0" w:color="auto"/>
            <w:bottom w:val="none" w:sz="0" w:space="0" w:color="auto"/>
            <w:right w:val="none" w:sz="0" w:space="0" w:color="auto"/>
          </w:divBdr>
        </w:div>
        <w:div w:id="328675645">
          <w:marLeft w:val="0"/>
          <w:marRight w:val="0"/>
          <w:marTop w:val="0"/>
          <w:marBottom w:val="0"/>
          <w:divBdr>
            <w:top w:val="none" w:sz="0" w:space="0" w:color="auto"/>
            <w:left w:val="none" w:sz="0" w:space="0" w:color="auto"/>
            <w:bottom w:val="none" w:sz="0" w:space="0" w:color="auto"/>
            <w:right w:val="none" w:sz="0" w:space="0" w:color="auto"/>
          </w:divBdr>
        </w:div>
      </w:divsChild>
    </w:div>
    <w:div w:id="1177386852">
      <w:bodyDiv w:val="1"/>
      <w:marLeft w:val="0"/>
      <w:marRight w:val="0"/>
      <w:marTop w:val="0"/>
      <w:marBottom w:val="0"/>
      <w:divBdr>
        <w:top w:val="none" w:sz="0" w:space="0" w:color="auto"/>
        <w:left w:val="none" w:sz="0" w:space="0" w:color="auto"/>
        <w:bottom w:val="none" w:sz="0" w:space="0" w:color="auto"/>
        <w:right w:val="none" w:sz="0" w:space="0" w:color="auto"/>
      </w:divBdr>
    </w:div>
    <w:div w:id="1440417184">
      <w:bodyDiv w:val="1"/>
      <w:marLeft w:val="0"/>
      <w:marRight w:val="0"/>
      <w:marTop w:val="0"/>
      <w:marBottom w:val="0"/>
      <w:divBdr>
        <w:top w:val="none" w:sz="0" w:space="0" w:color="auto"/>
        <w:left w:val="none" w:sz="0" w:space="0" w:color="auto"/>
        <w:bottom w:val="none" w:sz="0" w:space="0" w:color="auto"/>
        <w:right w:val="none" w:sz="0" w:space="0" w:color="auto"/>
      </w:divBdr>
      <w:divsChild>
        <w:div w:id="815728602">
          <w:marLeft w:val="0"/>
          <w:marRight w:val="0"/>
          <w:marTop w:val="0"/>
          <w:marBottom w:val="0"/>
          <w:divBdr>
            <w:top w:val="none" w:sz="0" w:space="0" w:color="auto"/>
            <w:left w:val="none" w:sz="0" w:space="0" w:color="auto"/>
            <w:bottom w:val="none" w:sz="0" w:space="0" w:color="auto"/>
            <w:right w:val="none" w:sz="0" w:space="0" w:color="auto"/>
          </w:divBdr>
        </w:div>
        <w:div w:id="1263613187">
          <w:marLeft w:val="0"/>
          <w:marRight w:val="0"/>
          <w:marTop w:val="0"/>
          <w:marBottom w:val="0"/>
          <w:divBdr>
            <w:top w:val="none" w:sz="0" w:space="0" w:color="auto"/>
            <w:left w:val="none" w:sz="0" w:space="0" w:color="auto"/>
            <w:bottom w:val="none" w:sz="0" w:space="0" w:color="auto"/>
            <w:right w:val="none" w:sz="0" w:space="0" w:color="auto"/>
          </w:divBdr>
        </w:div>
      </w:divsChild>
    </w:div>
    <w:div w:id="1741712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3jQIIXuhsC8&amp;feature=youtu.be" TargetMode="External"/><Relationship Id="rId18" Type="http://schemas.openxmlformats.org/officeDocument/2006/relationships/image" Target="media/image2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gi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am02.safelinks.protection.outlook.com/?url=https%3A%2F%2Fyoutu.be%2F3jQIIXuhsC8&amp;data=02%7C01%7Ckerri.hall%40dcsms.org%7Ca1a297eea6934212df3608d7e2d87271%7Cc0e0fae0e822484a9b1afbd5723e240a%7C0%7C0%7C637227291564000296&amp;sdata=stn3a961AQ1MKkX2BI6YoIa%2FlQcDGnectVHt3NIID5g%3D&amp;reserved=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JgvYrk4rfKY" TargetMode="External"/><Relationship Id="rId5" Type="http://schemas.openxmlformats.org/officeDocument/2006/relationships/customXml" Target="../customXml/item5.xml"/><Relationship Id="rId15" Type="http://schemas.openxmlformats.org/officeDocument/2006/relationships/hyperlink" Target="https://nam02.safelinks.protection.outlook.com/?url=https%3A%2F%2Fyoutu.be%2F3jQIIXuhsC8&amp;data=02%7C01%7Ckerri.hall%40dcsms.org%7Ca1a297eea6934212df3608d7e2d87271%7Cc0e0fae0e822484a9b1afbd5723e240a%7C0%7C0%7C637227291564000296&amp;sdata=stn3a961AQ1MKkX2BI6YoIa%2FlQcDGnectVHt3NIID5g%3D&amp;reserved=0"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3jQIIXuhsC8&amp;feature=youtu.be" TargetMode="External"/><Relationship Id="rId22" Type="http://schemas.openxmlformats.org/officeDocument/2006/relationships/hyperlink" Target="https://www.12up.com/posts/mlb-fans-tiktok-astros-cheating-video-01e13140ddhh" TargetMode="External"/><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DESKTOP-1RA5FAS.000.001.002\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57DE38E3D14BB2ADD2C160B7DBE06F"/>
        <w:category>
          <w:name w:val="General"/>
          <w:gallery w:val="placeholder"/>
        </w:category>
        <w:types>
          <w:type w:val="bbPlcHdr"/>
        </w:types>
        <w:behaviors>
          <w:behavior w:val="content"/>
        </w:behaviors>
        <w:guid w:val="{6C30C895-CAC6-44CA-AC90-ACCEC9C0E3D8}"/>
      </w:docPartPr>
      <w:docPartBody>
        <w:p w:rsidR="005E6FF0" w:rsidRDefault="00CF3E21">
          <w:pPr>
            <w:pStyle w:val="A657DE38E3D14BB2ADD2C160B7DBE06F"/>
          </w:pPr>
          <w:r>
            <w:t>Newspaper</w:t>
          </w:r>
        </w:p>
      </w:docPartBody>
    </w:docPart>
    <w:docPart>
      <w:docPartPr>
        <w:name w:val="D2F330C6BFC44979B6AFACB199DAB0CE"/>
        <w:category>
          <w:name w:val="General"/>
          <w:gallery w:val="placeholder"/>
        </w:category>
        <w:types>
          <w:type w:val="bbPlcHdr"/>
        </w:types>
        <w:behaviors>
          <w:behavior w:val="content"/>
        </w:behaviors>
        <w:guid w:val="{C5DE0B66-5D98-45B4-A135-E884397BE82B}"/>
      </w:docPartPr>
      <w:docPartBody>
        <w:p w:rsidR="005E6FF0" w:rsidRDefault="00CF3E21">
          <w:pPr>
            <w:pStyle w:val="D2F330C6BFC44979B6AFACB199DAB0CE"/>
          </w:pPr>
          <w:r w:rsidRPr="00E7314A">
            <w:t>Title related to pic</w:t>
          </w:r>
        </w:p>
      </w:docPartBody>
    </w:docPart>
    <w:docPart>
      <w:docPartPr>
        <w:name w:val="5F1D213755D641D3B2272C278531BF4C"/>
        <w:category>
          <w:name w:val="General"/>
          <w:gallery w:val="placeholder"/>
        </w:category>
        <w:types>
          <w:type w:val="bbPlcHdr"/>
        </w:types>
        <w:behaviors>
          <w:behavior w:val="content"/>
        </w:behaviors>
        <w:guid w:val="{D6622CFE-4988-41F3-A1EF-7A547EC124DC}"/>
      </w:docPartPr>
      <w:docPartBody>
        <w:p w:rsidR="005E6FF0" w:rsidRDefault="00CF3E21">
          <w:pPr>
            <w:pStyle w:val="5F1D213755D641D3B2272C278531BF4C"/>
          </w:pPr>
          <w:r w:rsidRPr="00CB38DF">
            <w:t>KEYWORD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E21"/>
    <w:rsid w:val="00077CB8"/>
    <w:rsid w:val="00185AC1"/>
    <w:rsid w:val="001F2ACC"/>
    <w:rsid w:val="00231257"/>
    <w:rsid w:val="002D66A9"/>
    <w:rsid w:val="005E6FF0"/>
    <w:rsid w:val="00781292"/>
    <w:rsid w:val="00A2351D"/>
    <w:rsid w:val="00CF3E21"/>
    <w:rsid w:val="00D9076B"/>
    <w:rsid w:val="00DA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57DE38E3D14BB2ADD2C160B7DBE06F">
    <w:name w:val="A657DE38E3D14BB2ADD2C160B7DBE06F"/>
  </w:style>
  <w:style w:type="paragraph" w:customStyle="1" w:styleId="E26F05E15B7D47CBAFA5008DCF954FE7">
    <w:name w:val="E26F05E15B7D47CBAFA5008DCF954FE7"/>
  </w:style>
  <w:style w:type="paragraph" w:customStyle="1" w:styleId="A85C3F6F2B9D45879B9A92D5E6527C30">
    <w:name w:val="A85C3F6F2B9D45879B9A92D5E6527C30"/>
  </w:style>
  <w:style w:type="paragraph" w:customStyle="1" w:styleId="D2F330C6BFC44979B6AFACB199DAB0CE">
    <w:name w:val="D2F330C6BFC44979B6AFACB199DAB0CE"/>
  </w:style>
  <w:style w:type="paragraph" w:customStyle="1" w:styleId="D69C3379401D42AF81C300E5686339E3">
    <w:name w:val="D69C3379401D42AF81C300E5686339E3"/>
  </w:style>
  <w:style w:type="paragraph" w:customStyle="1" w:styleId="BAA4E654F2644F539DF11AA55CCFF627">
    <w:name w:val="BAA4E654F2644F539DF11AA55CCFF627"/>
  </w:style>
  <w:style w:type="paragraph" w:customStyle="1" w:styleId="2B28A388C2DE4AE4BB6EF328AD9683D2">
    <w:name w:val="2B28A388C2DE4AE4BB6EF328AD9683D2"/>
  </w:style>
  <w:style w:type="paragraph" w:customStyle="1" w:styleId="14FA3FD519084BFDBA96DA969B1C1F1A">
    <w:name w:val="14FA3FD519084BFDBA96DA969B1C1F1A"/>
  </w:style>
  <w:style w:type="paragraph" w:customStyle="1" w:styleId="FFA4C4B6E432441286FE935DAB3786F0">
    <w:name w:val="FFA4C4B6E432441286FE935DAB3786F0"/>
  </w:style>
  <w:style w:type="paragraph" w:customStyle="1" w:styleId="7E613D987B044550B48945281F3DBF43">
    <w:name w:val="7E613D987B044550B48945281F3DBF43"/>
  </w:style>
  <w:style w:type="paragraph" w:customStyle="1" w:styleId="FEE45155B83A48F1B6108A641B817ADE">
    <w:name w:val="FEE45155B83A48F1B6108A641B817ADE"/>
  </w:style>
  <w:style w:type="paragraph" w:customStyle="1" w:styleId="53ED2F32CE334F85B60FB30EC26574F2">
    <w:name w:val="53ED2F32CE334F85B60FB30EC26574F2"/>
  </w:style>
  <w:style w:type="paragraph" w:customStyle="1" w:styleId="79A2F4789C0E4898BA50D8CBEF66D2B4">
    <w:name w:val="79A2F4789C0E4898BA50D8CBEF66D2B4"/>
  </w:style>
  <w:style w:type="paragraph" w:customStyle="1" w:styleId="D116FDBA705645F0B694721DA013A3A8">
    <w:name w:val="D116FDBA705645F0B694721DA013A3A8"/>
  </w:style>
  <w:style w:type="paragraph" w:customStyle="1" w:styleId="6D8F62ACDA5F44C49A5BD4575455132D">
    <w:name w:val="6D8F62ACDA5F44C49A5BD4575455132D"/>
  </w:style>
  <w:style w:type="paragraph" w:customStyle="1" w:styleId="21A3DF298BBE446BAA603594C9009F0F">
    <w:name w:val="21A3DF298BBE446BAA603594C9009F0F"/>
  </w:style>
  <w:style w:type="paragraph" w:customStyle="1" w:styleId="6B1D0C0F56424FC38A448F4200427A83">
    <w:name w:val="6B1D0C0F56424FC38A448F4200427A83"/>
  </w:style>
  <w:style w:type="paragraph" w:customStyle="1" w:styleId="BB17102407324092AEDA2A9C6DF8339F">
    <w:name w:val="BB17102407324092AEDA2A9C6DF8339F"/>
  </w:style>
  <w:style w:type="paragraph" w:customStyle="1" w:styleId="C2019B6253CA49CF990C6D00B86D3BE3">
    <w:name w:val="C2019B6253CA49CF990C6D00B86D3BE3"/>
  </w:style>
  <w:style w:type="paragraph" w:customStyle="1" w:styleId="713E23E76B8741F881372C3990F6276A">
    <w:name w:val="713E23E76B8741F881372C3990F6276A"/>
  </w:style>
  <w:style w:type="paragraph" w:customStyle="1" w:styleId="D9A757A7E23C4BE99168F57C30550375">
    <w:name w:val="D9A757A7E23C4BE99168F57C30550375"/>
  </w:style>
  <w:style w:type="paragraph" w:customStyle="1" w:styleId="EAD8E57F2497456FBEADEF81B8725CA7">
    <w:name w:val="EAD8E57F2497456FBEADEF81B8725CA7"/>
  </w:style>
  <w:style w:type="paragraph" w:customStyle="1" w:styleId="807C594D346D4AC298AD15F5C83F2BF1">
    <w:name w:val="807C594D346D4AC298AD15F5C83F2BF1"/>
  </w:style>
  <w:style w:type="paragraph" w:customStyle="1" w:styleId="164F34867EB449779049570A93D601CD">
    <w:name w:val="164F34867EB449779049570A93D601CD"/>
  </w:style>
  <w:style w:type="paragraph" w:customStyle="1" w:styleId="359CB947B2B046D9ADFF4B3F1F08AF02">
    <w:name w:val="359CB947B2B046D9ADFF4B3F1F08AF02"/>
  </w:style>
  <w:style w:type="paragraph" w:customStyle="1" w:styleId="D6F7ACED1D71463EA52FC5425AC27907">
    <w:name w:val="D6F7ACED1D71463EA52FC5425AC27907"/>
  </w:style>
  <w:style w:type="paragraph" w:customStyle="1" w:styleId="21E20F755C29447B872903B4F83B6AE5">
    <w:name w:val="21E20F755C29447B872903B4F83B6AE5"/>
  </w:style>
  <w:style w:type="paragraph" w:customStyle="1" w:styleId="FCA9BE0EFFBE4D2E92F7DDB8CDE5536F">
    <w:name w:val="FCA9BE0EFFBE4D2E92F7DDB8CDE5536F"/>
  </w:style>
  <w:style w:type="paragraph" w:customStyle="1" w:styleId="ECBC6CF7066F405981954A0F8A9EED1D">
    <w:name w:val="ECBC6CF7066F405981954A0F8A9EED1D"/>
  </w:style>
  <w:style w:type="paragraph" w:customStyle="1" w:styleId="0A30A12C18294FF586DC2E29881B571E">
    <w:name w:val="0A30A12C18294FF586DC2E29881B571E"/>
  </w:style>
  <w:style w:type="paragraph" w:customStyle="1" w:styleId="3F95E03464584FD9A5BCB044011190C3">
    <w:name w:val="3F95E03464584FD9A5BCB044011190C3"/>
  </w:style>
  <w:style w:type="paragraph" w:customStyle="1" w:styleId="B0370C99FCA7455A9BD86D369518F881">
    <w:name w:val="B0370C99FCA7455A9BD86D369518F881"/>
  </w:style>
  <w:style w:type="paragraph" w:customStyle="1" w:styleId="C653A5CD01734F3A92E95F46A3858852">
    <w:name w:val="C653A5CD01734F3A92E95F46A3858852"/>
  </w:style>
  <w:style w:type="paragraph" w:customStyle="1" w:styleId="57AEBAFAEDCB41C392D7686E7381A4B4">
    <w:name w:val="57AEBAFAEDCB41C392D7686E7381A4B4"/>
  </w:style>
  <w:style w:type="paragraph" w:customStyle="1" w:styleId="2D2455E6B1534FD785255A20E416E104">
    <w:name w:val="2D2455E6B1534FD785255A20E416E10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rPr>
  </w:style>
  <w:style w:type="character" w:customStyle="1" w:styleId="BodyTextChar">
    <w:name w:val="Body Text Char"/>
    <w:basedOn w:val="DefaultParagraphFont"/>
    <w:link w:val="BodyText"/>
    <w:uiPriority w:val="2"/>
    <w:semiHidden/>
    <w:rPr>
      <w:rFonts w:eastAsiaTheme="minorHAnsi"/>
      <w:sz w:val="24"/>
      <w:szCs w:val="24"/>
    </w:rPr>
  </w:style>
  <w:style w:type="paragraph" w:customStyle="1" w:styleId="A9B6F0907BC4410A929B42224AC2AE04">
    <w:name w:val="A9B6F0907BC4410A929B42224AC2AE04"/>
  </w:style>
  <w:style w:type="paragraph" w:customStyle="1" w:styleId="9936BD443C7C47C983AEB37105DA3580">
    <w:name w:val="9936BD443C7C47C983AEB37105DA3580"/>
  </w:style>
  <w:style w:type="paragraph" w:customStyle="1" w:styleId="440486EEDE684BDE9C2AC432B18755F2">
    <w:name w:val="440486EEDE684BDE9C2AC432B18755F2"/>
  </w:style>
  <w:style w:type="paragraph" w:customStyle="1" w:styleId="28CF600282E4451CBA485AABA9F6A623">
    <w:name w:val="28CF600282E4451CBA485AABA9F6A623"/>
  </w:style>
  <w:style w:type="paragraph" w:customStyle="1" w:styleId="256344C8382847B28754E3F3D6B2A84A">
    <w:name w:val="256344C8382847B28754E3F3D6B2A84A"/>
  </w:style>
  <w:style w:type="paragraph" w:customStyle="1" w:styleId="2A87F3A94A6243A5ABB5DA645FC6A93E">
    <w:name w:val="2A87F3A94A6243A5ABB5DA645FC6A93E"/>
  </w:style>
  <w:style w:type="paragraph" w:customStyle="1" w:styleId="E12F9C7E04544890A4163E28CD90871B">
    <w:name w:val="E12F9C7E04544890A4163E28CD90871B"/>
  </w:style>
  <w:style w:type="paragraph" w:customStyle="1" w:styleId="FE957FA972EE4A8192130380194B566C">
    <w:name w:val="FE957FA972EE4A8192130380194B566C"/>
  </w:style>
  <w:style w:type="paragraph" w:customStyle="1" w:styleId="E94C85412AEC48668D7BE7B45DDA4D67">
    <w:name w:val="E94C85412AEC48668D7BE7B45DDA4D67"/>
  </w:style>
  <w:style w:type="paragraph" w:customStyle="1" w:styleId="D030F00C49E84BBA95E96D7444450C47">
    <w:name w:val="D030F00C49E84BBA95E96D7444450C47"/>
  </w:style>
  <w:style w:type="paragraph" w:customStyle="1" w:styleId="21472E4C0D004D3282CB6D45AD7AC121">
    <w:name w:val="21472E4C0D004D3282CB6D45AD7AC121"/>
  </w:style>
  <w:style w:type="paragraph" w:customStyle="1" w:styleId="6EDD335608684DE09C225331AC0A1904">
    <w:name w:val="6EDD335608684DE09C225331AC0A1904"/>
  </w:style>
  <w:style w:type="paragraph" w:customStyle="1" w:styleId="0B6EA32B04FD4C36AB28664458B70A09">
    <w:name w:val="0B6EA32B04FD4C36AB28664458B70A09"/>
  </w:style>
  <w:style w:type="paragraph" w:customStyle="1" w:styleId="26D53E123F18458997094024CBAF00D0">
    <w:name w:val="26D53E123F18458997094024CBAF00D0"/>
  </w:style>
  <w:style w:type="paragraph" w:customStyle="1" w:styleId="DFCEF7FDE3AB4911AC00A6C9B2D4CFE5">
    <w:name w:val="DFCEF7FDE3AB4911AC00A6C9B2D4CFE5"/>
  </w:style>
  <w:style w:type="paragraph" w:customStyle="1" w:styleId="19A9F123EB4B4A8A8B267A010CA41F28">
    <w:name w:val="19A9F123EB4B4A8A8B267A010CA41F28"/>
  </w:style>
  <w:style w:type="paragraph" w:customStyle="1" w:styleId="B3140DFCD0604E909505E5108D97CAB5">
    <w:name w:val="B3140DFCD0604E909505E5108D97CAB5"/>
  </w:style>
  <w:style w:type="paragraph" w:customStyle="1" w:styleId="4AB284CA7D8B4F5D88318AA7556F7B0D">
    <w:name w:val="4AB284CA7D8B4F5D88318AA7556F7B0D"/>
  </w:style>
  <w:style w:type="paragraph" w:customStyle="1" w:styleId="F96B598AFA7149168B22ABCA84AFA6B7">
    <w:name w:val="F96B598AFA7149168B22ABCA84AFA6B7"/>
  </w:style>
  <w:style w:type="paragraph" w:customStyle="1" w:styleId="5F1D213755D641D3B2272C278531BF4C">
    <w:name w:val="5F1D213755D641D3B2272C278531BF4C"/>
  </w:style>
  <w:style w:type="paragraph" w:customStyle="1" w:styleId="B92FCCDC77D04598B03D8FB33BBB3B36">
    <w:name w:val="B92FCCDC77D04598B03D8FB33BBB3B36"/>
  </w:style>
  <w:style w:type="paragraph" w:customStyle="1" w:styleId="669F5EFD66F2484E9AFE7D8D635774D4">
    <w:name w:val="669F5EFD66F2484E9AFE7D8D63577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March 30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B640F3-BDE3-4381-960D-B52A6A626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6th GRADE ELA</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6th GRADE ELA</dc:title>
  <dc:creator/>
  <cp:lastModifiedBy/>
  <cp:revision>1</cp:revision>
  <dcterms:created xsi:type="dcterms:W3CDTF">2020-04-20T18:42:00Z</dcterms:created>
  <dcterms:modified xsi:type="dcterms:W3CDTF">2020-04-20T18:42:00Z</dcterms:modified>
  <cp:category>April 20-24, 2020</cp:category>
  <cp:contentStatus>WEEK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